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B58BB" w14:textId="0352BEDC" w:rsidR="00F170D1" w:rsidRDefault="00315CB2" w:rsidP="00E92DDF">
      <w:pPr>
        <w:rPr>
          <w:b/>
        </w:rPr>
      </w:pPr>
      <w:r w:rsidRPr="00315CB2">
        <w:rPr>
          <w:b/>
        </w:rPr>
        <w:t>My</w:t>
      </w:r>
      <w:r w:rsidR="00F170D1" w:rsidRPr="00315CB2">
        <w:rPr>
          <w:b/>
        </w:rPr>
        <w:t xml:space="preserve"> “When I’m Gone List” – Personal </w:t>
      </w:r>
      <w:r w:rsidR="00E92DDF">
        <w:rPr>
          <w:b/>
        </w:rPr>
        <w:t xml:space="preserve">/ </w:t>
      </w:r>
      <w:r w:rsidR="00F170D1" w:rsidRPr="00315CB2">
        <w:rPr>
          <w:b/>
        </w:rPr>
        <w:t>Financial Details and Funeral Wishes</w:t>
      </w:r>
    </w:p>
    <w:p w14:paraId="1D744C7C" w14:textId="77777777" w:rsidR="00652599" w:rsidRPr="00652599" w:rsidRDefault="00652599" w:rsidP="00652599">
      <w:pPr>
        <w:spacing w:after="120" w:line="240" w:lineRule="auto"/>
        <w:rPr>
          <w:i/>
          <w:color w:val="FF0000"/>
          <w:sz w:val="22"/>
          <w:szCs w:val="22"/>
        </w:rPr>
      </w:pPr>
      <w:r w:rsidRPr="00652599">
        <w:rPr>
          <w:i/>
          <w:color w:val="FF0000"/>
          <w:sz w:val="22"/>
          <w:szCs w:val="22"/>
        </w:rPr>
        <w:t xml:space="preserve">If you choose to complete this document, it is </w:t>
      </w:r>
      <w:proofErr w:type="gramStart"/>
      <w:r w:rsidRPr="00652599">
        <w:rPr>
          <w:i/>
          <w:color w:val="FF0000"/>
          <w:sz w:val="22"/>
          <w:szCs w:val="22"/>
        </w:rPr>
        <w:t>really important</w:t>
      </w:r>
      <w:proofErr w:type="gramEnd"/>
      <w:r w:rsidRPr="00652599">
        <w:rPr>
          <w:i/>
          <w:color w:val="FF0000"/>
          <w:sz w:val="22"/>
          <w:szCs w:val="22"/>
        </w:rPr>
        <w:t xml:space="preserve"> that you keep it in a secure place at all times as it will contain sensitive and confidential information.</w:t>
      </w:r>
    </w:p>
    <w:p w14:paraId="11A6E81F" w14:textId="77777777" w:rsidR="00652599" w:rsidRPr="00652599" w:rsidRDefault="00652599" w:rsidP="00652599">
      <w:pPr>
        <w:spacing w:after="120" w:line="240" w:lineRule="auto"/>
        <w:rPr>
          <w:i/>
          <w:color w:val="FF0000"/>
          <w:sz w:val="22"/>
          <w:szCs w:val="22"/>
        </w:rPr>
      </w:pPr>
      <w:r w:rsidRPr="00652599">
        <w:rPr>
          <w:i/>
          <w:color w:val="FF0000"/>
          <w:sz w:val="22"/>
          <w:szCs w:val="22"/>
        </w:rPr>
        <w:t>A secure place may be a safe, a locked filing cabinet or at your solicitor’s office. Please do not leave it in an unsecure location.</w:t>
      </w:r>
    </w:p>
    <w:p w14:paraId="42CD3C74" w14:textId="7423C626" w:rsidR="00652599" w:rsidRDefault="00652599" w:rsidP="00652599">
      <w:pPr>
        <w:spacing w:after="0" w:line="240" w:lineRule="auto"/>
        <w:rPr>
          <w:i/>
          <w:color w:val="FF0000"/>
          <w:sz w:val="22"/>
          <w:szCs w:val="22"/>
        </w:rPr>
      </w:pPr>
      <w:r w:rsidRPr="00652599">
        <w:rPr>
          <w:i/>
          <w:color w:val="FF0000"/>
          <w:sz w:val="22"/>
          <w:szCs w:val="22"/>
        </w:rPr>
        <w:t>Please do not write security information about your accounts such as passwords or PIN numbers in this document.</w:t>
      </w:r>
    </w:p>
    <w:p w14:paraId="1B7595E5" w14:textId="77777777" w:rsidR="00652599" w:rsidRPr="00652599" w:rsidRDefault="00652599" w:rsidP="00652599">
      <w:pPr>
        <w:spacing w:after="0" w:line="240" w:lineRule="auto"/>
        <w:rPr>
          <w:i/>
          <w:color w:val="FF0000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0596C" w:rsidRPr="00F371E3" w14:paraId="0D9613ED" w14:textId="77777777" w:rsidTr="00FA19E3">
        <w:tc>
          <w:tcPr>
            <w:tcW w:w="5000" w:type="pct"/>
            <w:tcBorders>
              <w:bottom w:val="single" w:sz="4" w:space="0" w:color="auto"/>
            </w:tcBorders>
            <w:shd w:val="clear" w:color="auto" w:fill="AFBE25"/>
          </w:tcPr>
          <w:p w14:paraId="296B1F22" w14:textId="76A70DE4" w:rsidR="00650259" w:rsidRPr="00F371E3" w:rsidRDefault="0040336E" w:rsidP="003C1F55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371E3">
              <w:rPr>
                <w:rFonts w:asciiTheme="minorHAnsi" w:hAnsiTheme="minorHAnsi" w:cstheme="minorHAnsi"/>
                <w:sz w:val="32"/>
                <w:szCs w:val="32"/>
              </w:rPr>
              <w:t>My Personal Details</w:t>
            </w:r>
          </w:p>
        </w:tc>
      </w:tr>
    </w:tbl>
    <w:p w14:paraId="1027D178" w14:textId="77777777" w:rsidR="00FA19E3" w:rsidRPr="00FA19E3" w:rsidRDefault="00FA19E3" w:rsidP="00FA19E3">
      <w:pPr>
        <w:spacing w:after="0"/>
        <w:rPr>
          <w:sz w:val="22"/>
          <w:szCs w:val="22"/>
        </w:rPr>
      </w:pPr>
    </w:p>
    <w:tbl>
      <w:tblPr>
        <w:tblStyle w:val="TableGrid"/>
        <w:tblW w:w="5005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6862"/>
      </w:tblGrid>
      <w:tr w:rsidR="00650259" w:rsidRPr="00F371E3" w14:paraId="5EB27387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723E4" w14:textId="7CE38D9F" w:rsidR="00650259" w:rsidRPr="00F371E3" w:rsidRDefault="0040336E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Full </w:t>
            </w:r>
            <w:r w:rsidR="00FD7599">
              <w:rPr>
                <w:rFonts w:cstheme="minorHAnsi"/>
                <w:sz w:val="22"/>
                <w:szCs w:val="22"/>
              </w:rPr>
              <w:t>N</w:t>
            </w:r>
            <w:r w:rsidRPr="00F371E3">
              <w:rPr>
                <w:rFonts w:cstheme="minorHAnsi"/>
                <w:sz w:val="22"/>
                <w:szCs w:val="22"/>
              </w:rPr>
              <w:t>ame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8D5E4" w14:textId="77777777" w:rsidR="00650259" w:rsidRPr="00F371E3" w:rsidRDefault="0065025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650259" w:rsidRPr="00F371E3" w14:paraId="412DC59A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6EADD" w14:textId="5C128FCF" w:rsidR="00650259" w:rsidRPr="00F371E3" w:rsidRDefault="0040336E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Date and </w:t>
            </w:r>
            <w:r w:rsidR="00085114">
              <w:rPr>
                <w:rFonts w:cstheme="minorHAnsi"/>
                <w:sz w:val="22"/>
                <w:szCs w:val="22"/>
              </w:rPr>
              <w:t>P</w:t>
            </w:r>
            <w:r w:rsidRPr="00F371E3">
              <w:rPr>
                <w:rFonts w:cstheme="minorHAnsi"/>
                <w:sz w:val="22"/>
                <w:szCs w:val="22"/>
              </w:rPr>
              <w:t xml:space="preserve">lace of </w:t>
            </w:r>
            <w:r w:rsidR="00085114">
              <w:rPr>
                <w:rFonts w:cstheme="minorHAnsi"/>
                <w:sz w:val="22"/>
                <w:szCs w:val="22"/>
              </w:rPr>
              <w:t>B</w:t>
            </w:r>
            <w:r w:rsidRPr="00F371E3">
              <w:rPr>
                <w:rFonts w:cstheme="minorHAnsi"/>
                <w:sz w:val="22"/>
                <w:szCs w:val="22"/>
              </w:rPr>
              <w:t>irth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D24E8" w14:textId="77777777" w:rsidR="00650259" w:rsidRPr="00F371E3" w:rsidRDefault="0065025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650259" w:rsidRPr="00F371E3" w14:paraId="6C4862EC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27F50" w14:textId="1294F4A1" w:rsidR="00650259" w:rsidRPr="00F371E3" w:rsidRDefault="0040336E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Other </w:t>
            </w:r>
            <w:r w:rsidR="00085114">
              <w:rPr>
                <w:rFonts w:cstheme="minorHAnsi"/>
                <w:sz w:val="22"/>
                <w:szCs w:val="22"/>
              </w:rPr>
              <w:t>N</w:t>
            </w:r>
            <w:r w:rsidRPr="00F371E3">
              <w:rPr>
                <w:rFonts w:cstheme="minorHAnsi"/>
                <w:sz w:val="22"/>
                <w:szCs w:val="22"/>
              </w:rPr>
              <w:t xml:space="preserve">ames 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AD5C9" w14:textId="77777777" w:rsidR="00650259" w:rsidRPr="00F371E3" w:rsidRDefault="0065025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650259" w:rsidRPr="00F371E3" w14:paraId="6933A54D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7EEF2" w14:textId="78B8758D" w:rsidR="00650259" w:rsidRPr="00F371E3" w:rsidRDefault="0040336E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National Insurance No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69374" w14:textId="77777777" w:rsidR="00650259" w:rsidRPr="00F371E3" w:rsidRDefault="0065025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650259" w:rsidRPr="00F371E3" w14:paraId="3AA238CA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964D8" w14:textId="68CE8EAE" w:rsidR="00650259" w:rsidRPr="00F371E3" w:rsidRDefault="0040336E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Tax Reference No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EA58E" w14:textId="77777777" w:rsidR="00650259" w:rsidRPr="00F371E3" w:rsidRDefault="0065025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40336E" w:rsidRPr="00F371E3" w14:paraId="1266D33F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85C11" w14:textId="3F14013E" w:rsidR="0040336E" w:rsidRPr="00F371E3" w:rsidRDefault="0040336E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Passport </w:t>
            </w:r>
            <w:r w:rsidR="00977108">
              <w:rPr>
                <w:rFonts w:cstheme="minorHAnsi"/>
                <w:sz w:val="22"/>
                <w:szCs w:val="22"/>
              </w:rPr>
              <w:t>N</w:t>
            </w:r>
            <w:r w:rsidRPr="00F371E3">
              <w:rPr>
                <w:rFonts w:cstheme="minorHAnsi"/>
                <w:sz w:val="22"/>
                <w:szCs w:val="22"/>
              </w:rPr>
              <w:t>umber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0E5A5" w14:textId="77777777" w:rsidR="0040336E" w:rsidRPr="00F371E3" w:rsidRDefault="0040336E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650259" w:rsidRPr="00F371E3" w14:paraId="348855F1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64DF0" w14:textId="131F4BFF" w:rsidR="00650259" w:rsidRPr="00F371E3" w:rsidRDefault="0040336E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Driving </w:t>
            </w:r>
            <w:proofErr w:type="spellStart"/>
            <w:r w:rsidR="00977108">
              <w:rPr>
                <w:rFonts w:cstheme="minorHAnsi"/>
                <w:sz w:val="22"/>
                <w:szCs w:val="22"/>
              </w:rPr>
              <w:t>L</w:t>
            </w:r>
            <w:r w:rsidRPr="00F371E3">
              <w:rPr>
                <w:rFonts w:cstheme="minorHAnsi"/>
                <w:sz w:val="22"/>
                <w:szCs w:val="22"/>
              </w:rPr>
              <w:t>icence</w:t>
            </w:r>
            <w:proofErr w:type="spellEnd"/>
            <w:r w:rsidRPr="00F371E3">
              <w:rPr>
                <w:rFonts w:cstheme="minorHAnsi"/>
                <w:sz w:val="22"/>
                <w:szCs w:val="22"/>
              </w:rPr>
              <w:t xml:space="preserve"> </w:t>
            </w:r>
            <w:r w:rsidR="00977108">
              <w:rPr>
                <w:rFonts w:cstheme="minorHAnsi"/>
                <w:sz w:val="22"/>
                <w:szCs w:val="22"/>
              </w:rPr>
              <w:t>N</w:t>
            </w:r>
            <w:r w:rsidRPr="00F371E3">
              <w:rPr>
                <w:rFonts w:cstheme="minorHAnsi"/>
                <w:sz w:val="22"/>
                <w:szCs w:val="22"/>
              </w:rPr>
              <w:t>umber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8BD70" w14:textId="77777777" w:rsidR="00650259" w:rsidRPr="00F371E3" w:rsidRDefault="0065025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40336E" w:rsidRPr="00F371E3" w14:paraId="7264ACD5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BEE43" w14:textId="32B33973" w:rsidR="0040336E" w:rsidRPr="00F371E3" w:rsidRDefault="0040336E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Delete as appropriate</w:t>
            </w:r>
            <w:r w:rsidR="00977108">
              <w:rPr>
                <w:rFonts w:cstheme="minorHAnsi"/>
                <w:sz w:val="22"/>
                <w:szCs w:val="22"/>
              </w:rPr>
              <w:t>: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06A24" w14:textId="59AEFD5E" w:rsidR="0040336E" w:rsidRPr="00F371E3" w:rsidRDefault="0040336E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 am</w:t>
            </w:r>
            <w:r w:rsidR="00977108">
              <w:rPr>
                <w:rFonts w:cstheme="minorHAnsi"/>
                <w:sz w:val="22"/>
                <w:szCs w:val="22"/>
              </w:rPr>
              <w:t xml:space="preserve"> </w:t>
            </w:r>
            <w:r w:rsidRPr="00F371E3">
              <w:rPr>
                <w:rFonts w:cstheme="minorHAnsi"/>
                <w:sz w:val="22"/>
                <w:szCs w:val="22"/>
              </w:rPr>
              <w:t>/</w:t>
            </w:r>
            <w:r w:rsidR="00977108">
              <w:rPr>
                <w:rFonts w:cstheme="minorHAnsi"/>
                <w:sz w:val="22"/>
                <w:szCs w:val="22"/>
              </w:rPr>
              <w:t xml:space="preserve"> </w:t>
            </w:r>
            <w:r w:rsidRPr="00F371E3">
              <w:rPr>
                <w:rFonts w:cstheme="minorHAnsi"/>
                <w:sz w:val="22"/>
                <w:szCs w:val="22"/>
              </w:rPr>
              <w:t xml:space="preserve">am </w:t>
            </w:r>
            <w:proofErr w:type="gramStart"/>
            <w:r w:rsidRPr="00F371E3">
              <w:rPr>
                <w:rFonts w:cstheme="minorHAnsi"/>
                <w:sz w:val="22"/>
                <w:szCs w:val="22"/>
              </w:rPr>
              <w:t xml:space="preserve">not </w:t>
            </w:r>
            <w:r w:rsidR="00977108">
              <w:rPr>
                <w:rFonts w:cstheme="minorHAnsi"/>
                <w:sz w:val="22"/>
                <w:szCs w:val="22"/>
              </w:rPr>
              <w:t xml:space="preserve"> </w:t>
            </w:r>
            <w:r w:rsidRPr="00F371E3">
              <w:rPr>
                <w:rFonts w:cstheme="minorHAnsi"/>
                <w:sz w:val="22"/>
                <w:szCs w:val="22"/>
              </w:rPr>
              <w:t>an</w:t>
            </w:r>
            <w:proofErr w:type="gramEnd"/>
            <w:r w:rsidRPr="00F371E3">
              <w:rPr>
                <w:rFonts w:cstheme="minorHAnsi"/>
                <w:sz w:val="22"/>
                <w:szCs w:val="22"/>
              </w:rPr>
              <w:t xml:space="preserve"> organ donor</w:t>
            </w:r>
          </w:p>
        </w:tc>
      </w:tr>
    </w:tbl>
    <w:p w14:paraId="119681A2" w14:textId="77777777" w:rsidR="00FA19E3" w:rsidRPr="00FA19E3" w:rsidRDefault="00FA19E3" w:rsidP="00FA19E3">
      <w:pPr>
        <w:spacing w:after="0"/>
        <w:rPr>
          <w:sz w:val="22"/>
          <w:szCs w:val="22"/>
        </w:rPr>
      </w:pPr>
    </w:p>
    <w:tbl>
      <w:tblPr>
        <w:tblStyle w:val="TableGrid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8"/>
      </w:tblGrid>
      <w:tr w:rsidR="0090596C" w:rsidRPr="00F371E3" w14:paraId="56509959" w14:textId="77777777" w:rsidTr="00FA19E3">
        <w:tc>
          <w:tcPr>
            <w:tcW w:w="5000" w:type="pct"/>
            <w:tcBorders>
              <w:bottom w:val="single" w:sz="4" w:space="0" w:color="auto"/>
            </w:tcBorders>
            <w:shd w:val="clear" w:color="auto" w:fill="AFBE25"/>
          </w:tcPr>
          <w:p w14:paraId="13198D5B" w14:textId="7B6D3B2D" w:rsidR="00650259" w:rsidRPr="00F371E3" w:rsidRDefault="0040336E" w:rsidP="003C1F55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bookmarkStart w:id="0" w:name="_Hlk523314016"/>
            <w:r w:rsidRPr="00F371E3">
              <w:rPr>
                <w:rFonts w:asciiTheme="minorHAnsi" w:hAnsiTheme="minorHAnsi" w:cstheme="minorHAnsi"/>
                <w:sz w:val="32"/>
                <w:szCs w:val="32"/>
              </w:rPr>
              <w:t xml:space="preserve">Next of </w:t>
            </w:r>
            <w:r w:rsidR="00594A45">
              <w:rPr>
                <w:rFonts w:asciiTheme="minorHAnsi" w:hAnsiTheme="minorHAnsi" w:cstheme="minorHAnsi"/>
                <w:sz w:val="32"/>
                <w:szCs w:val="32"/>
              </w:rPr>
              <w:t>K</w:t>
            </w:r>
            <w:r w:rsidRPr="00F371E3">
              <w:rPr>
                <w:rFonts w:asciiTheme="minorHAnsi" w:hAnsiTheme="minorHAnsi" w:cstheme="minorHAnsi"/>
                <w:sz w:val="32"/>
                <w:szCs w:val="32"/>
              </w:rPr>
              <w:t xml:space="preserve">in or </w:t>
            </w:r>
            <w:r w:rsidR="00594A45">
              <w:rPr>
                <w:rFonts w:asciiTheme="minorHAnsi" w:hAnsiTheme="minorHAnsi" w:cstheme="minorHAnsi"/>
                <w:sz w:val="32"/>
                <w:szCs w:val="32"/>
              </w:rPr>
              <w:t>K</w:t>
            </w:r>
            <w:r w:rsidRPr="00F371E3">
              <w:rPr>
                <w:rFonts w:asciiTheme="minorHAnsi" w:hAnsiTheme="minorHAnsi" w:cstheme="minorHAnsi"/>
                <w:sz w:val="32"/>
                <w:szCs w:val="32"/>
              </w:rPr>
              <w:t xml:space="preserve">ey </w:t>
            </w:r>
            <w:r w:rsidR="00594A45">
              <w:rPr>
                <w:rFonts w:asciiTheme="minorHAnsi" w:hAnsiTheme="minorHAnsi" w:cstheme="minorHAnsi"/>
                <w:sz w:val="32"/>
                <w:szCs w:val="32"/>
              </w:rPr>
              <w:t>C</w:t>
            </w:r>
            <w:r w:rsidRPr="00F371E3">
              <w:rPr>
                <w:rFonts w:asciiTheme="minorHAnsi" w:hAnsiTheme="minorHAnsi" w:cstheme="minorHAnsi"/>
                <w:sz w:val="32"/>
                <w:szCs w:val="32"/>
              </w:rPr>
              <w:t>ontact</w:t>
            </w:r>
          </w:p>
        </w:tc>
      </w:tr>
    </w:tbl>
    <w:p w14:paraId="692023FE" w14:textId="77777777" w:rsidR="00FA19E3" w:rsidRPr="00FA19E3" w:rsidRDefault="00FA19E3" w:rsidP="00FA19E3">
      <w:pPr>
        <w:spacing w:after="0"/>
        <w:rPr>
          <w:sz w:val="22"/>
          <w:szCs w:val="22"/>
        </w:rPr>
      </w:pPr>
    </w:p>
    <w:tbl>
      <w:tblPr>
        <w:tblStyle w:val="TableGrid"/>
        <w:tblW w:w="5005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6862"/>
      </w:tblGrid>
      <w:tr w:rsidR="00650259" w:rsidRPr="00F371E3" w14:paraId="5FDB1BD6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7DB7F" w14:textId="195DDDB7" w:rsidR="00650259" w:rsidRPr="00F371E3" w:rsidRDefault="00283E7D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Full Name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C941E" w14:textId="77777777" w:rsidR="00650259" w:rsidRPr="00F371E3" w:rsidRDefault="0065025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650259" w:rsidRPr="00F371E3" w14:paraId="481BB0EF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7D1E2" w14:textId="29E31452" w:rsidR="00650259" w:rsidRPr="00F371E3" w:rsidRDefault="00283E7D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Relationship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CBAF94" w14:textId="77777777" w:rsidR="00650259" w:rsidRPr="00F371E3" w:rsidRDefault="0065025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83E7D" w:rsidRPr="00F371E3" w14:paraId="2CC313F2" w14:textId="77777777" w:rsidTr="00FA19E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60FB4" w14:textId="55354A75" w:rsidR="00283E7D" w:rsidRPr="00F371E3" w:rsidRDefault="00283E7D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Phone </w:t>
            </w:r>
            <w:r w:rsidR="00977108">
              <w:rPr>
                <w:rFonts w:cstheme="minorHAnsi"/>
                <w:sz w:val="22"/>
                <w:szCs w:val="22"/>
              </w:rPr>
              <w:t>N</w:t>
            </w:r>
            <w:r w:rsidRPr="00F371E3">
              <w:rPr>
                <w:rFonts w:cstheme="minorHAnsi"/>
                <w:sz w:val="22"/>
                <w:szCs w:val="22"/>
              </w:rPr>
              <w:t>umber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53586" w14:textId="77777777" w:rsidR="00283E7D" w:rsidRPr="00F371E3" w:rsidRDefault="00283E7D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83E7D" w:rsidRPr="00F371E3" w14:paraId="3C751BB3" w14:textId="77777777" w:rsidTr="00FA19E3">
        <w:tc>
          <w:tcPr>
            <w:tcW w:w="1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559A" w14:textId="506FDD4C" w:rsidR="00283E7D" w:rsidRPr="00F371E3" w:rsidRDefault="00283E7D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Address</w:t>
            </w: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3D528" w14:textId="77777777" w:rsidR="00283E7D" w:rsidRPr="00F371E3" w:rsidRDefault="00283E7D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83E7D" w:rsidRPr="00F371E3" w14:paraId="62174358" w14:textId="77777777" w:rsidTr="00FA19E3">
        <w:tc>
          <w:tcPr>
            <w:tcW w:w="1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80EBA" w14:textId="77777777" w:rsidR="00283E7D" w:rsidRPr="00F371E3" w:rsidRDefault="00283E7D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9BB68" w14:textId="77777777" w:rsidR="00283E7D" w:rsidRPr="00F371E3" w:rsidRDefault="00283E7D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650259" w:rsidRPr="00F371E3" w14:paraId="72E047A8" w14:textId="77777777" w:rsidTr="00FA19E3">
        <w:sdt>
          <w:sdtPr>
            <w:rPr>
              <w:rFonts w:cstheme="minorHAnsi"/>
              <w:sz w:val="22"/>
              <w:szCs w:val="22"/>
            </w:rPr>
            <w:id w:val="1334104394"/>
            <w:placeholder>
              <w:docPart w:val="8489E965A1C84BE58C951E83969436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0D1BF69" w14:textId="77777777" w:rsidR="00650259" w:rsidRPr="00F371E3" w:rsidRDefault="0090596C" w:rsidP="003C1F55">
                <w:pPr>
                  <w:pStyle w:val="NormalIndent"/>
                  <w:ind w:left="0"/>
                  <w:rPr>
                    <w:rFonts w:cstheme="minorHAnsi"/>
                    <w:sz w:val="22"/>
                    <w:szCs w:val="22"/>
                  </w:rPr>
                </w:pPr>
                <w:r w:rsidRPr="00F371E3">
                  <w:rPr>
                    <w:rFonts w:cstheme="minorHAnsi"/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3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8FC35" w14:textId="77777777" w:rsidR="00650259" w:rsidRPr="00F371E3" w:rsidRDefault="0065025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bookmarkEnd w:id="0"/>
    </w:tbl>
    <w:p w14:paraId="15295D04" w14:textId="77777777" w:rsidR="00B84C55" w:rsidRPr="00F371E3" w:rsidRDefault="00B84C55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FBE25"/>
        <w:tblLook w:val="04A0" w:firstRow="1" w:lastRow="0" w:firstColumn="1" w:lastColumn="0" w:noHBand="0" w:noVBand="1"/>
      </w:tblPr>
      <w:tblGrid>
        <w:gridCol w:w="9360"/>
      </w:tblGrid>
      <w:tr w:rsidR="0090596C" w:rsidRPr="00F371E3" w14:paraId="7E9A9449" w14:textId="77777777" w:rsidTr="003C1F55">
        <w:tc>
          <w:tcPr>
            <w:tcW w:w="5000" w:type="pct"/>
            <w:shd w:val="clear" w:color="auto" w:fill="AFBE25"/>
          </w:tcPr>
          <w:p w14:paraId="7F4469C5" w14:textId="75381766" w:rsidR="00650259" w:rsidRPr="003C1F55" w:rsidRDefault="003C1F55" w:rsidP="00FA19E3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bookmarkStart w:id="1" w:name="_Hlk521325947"/>
            <w:r w:rsidRPr="003C1F55">
              <w:rPr>
                <w:rFonts w:asciiTheme="minorHAnsi" w:hAnsiTheme="minorHAnsi" w:cstheme="minorHAnsi"/>
                <w:sz w:val="32"/>
                <w:szCs w:val="32"/>
              </w:rPr>
              <w:t>My Important Documents</w:t>
            </w:r>
          </w:p>
        </w:tc>
      </w:tr>
    </w:tbl>
    <w:p w14:paraId="4E120169" w14:textId="11DFD358" w:rsidR="00AE5401" w:rsidRDefault="003C1F55" w:rsidP="00FA19E3">
      <w:pPr>
        <w:spacing w:before="120" w:after="0" w:line="240" w:lineRule="auto"/>
        <w:rPr>
          <w:rFonts w:cstheme="minorHAnsi"/>
          <w:sz w:val="22"/>
          <w:szCs w:val="22"/>
        </w:rPr>
      </w:pPr>
      <w:r w:rsidRPr="00F371E3">
        <w:rPr>
          <w:rFonts w:cstheme="minorHAnsi"/>
          <w:sz w:val="22"/>
          <w:szCs w:val="22"/>
        </w:rPr>
        <w:t xml:space="preserve">You can use this section to note down what important documents you have, such as a </w:t>
      </w:r>
      <w:r w:rsidR="008D59FA">
        <w:rPr>
          <w:rFonts w:cstheme="minorHAnsi"/>
          <w:sz w:val="22"/>
          <w:szCs w:val="22"/>
        </w:rPr>
        <w:t>W</w:t>
      </w:r>
      <w:r w:rsidRPr="00F371E3">
        <w:rPr>
          <w:rFonts w:cstheme="minorHAnsi"/>
          <w:sz w:val="22"/>
          <w:szCs w:val="22"/>
        </w:rPr>
        <w:t>ill, and where they are kept. This will help your family trace them when they need to.</w:t>
      </w:r>
    </w:p>
    <w:p w14:paraId="7121705F" w14:textId="77777777" w:rsidR="00FA19E3" w:rsidRPr="00F371E3" w:rsidRDefault="00FA19E3" w:rsidP="00FA19E3">
      <w:pPr>
        <w:spacing w:after="0" w:line="240" w:lineRule="auto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3544"/>
        <w:gridCol w:w="5816"/>
      </w:tblGrid>
      <w:tr w:rsidR="00F824DF" w:rsidRPr="00F371E3" w14:paraId="4E3337DF" w14:textId="77777777" w:rsidTr="00315CB2">
        <w:tc>
          <w:tcPr>
            <w:tcW w:w="5000" w:type="pct"/>
            <w:gridSpan w:val="2"/>
            <w:shd w:val="clear" w:color="auto" w:fill="808080" w:themeFill="background1" w:themeFillShade="80"/>
          </w:tcPr>
          <w:p w14:paraId="43166BD2" w14:textId="7A9E5579" w:rsidR="00F824DF" w:rsidRPr="00AE5401" w:rsidRDefault="00594A45" w:rsidP="003C1F55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WILL</w:t>
            </w:r>
          </w:p>
        </w:tc>
      </w:tr>
      <w:tr w:rsidR="00F824DF" w:rsidRPr="00F371E3" w14:paraId="0E962B7F" w14:textId="77777777" w:rsidTr="00315CB2">
        <w:tblPrEx>
          <w:shd w:val="clear" w:color="auto" w:fill="auto"/>
        </w:tblPrEx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34506" w14:textId="18B393FA" w:rsidR="00F824DF" w:rsidRPr="00F371E3" w:rsidRDefault="00BF67E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 have made a Will and it is kept</w:t>
            </w:r>
          </w:p>
        </w:tc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BB6F2" w14:textId="77777777" w:rsidR="00F824DF" w:rsidRPr="00F371E3" w:rsidRDefault="00F824D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F824DF" w:rsidRPr="00F371E3" w14:paraId="7E2E325E" w14:textId="77777777" w:rsidTr="00315CB2">
        <w:tblPrEx>
          <w:shd w:val="clear" w:color="auto" w:fill="auto"/>
        </w:tblPrEx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F68DA" w14:textId="2FD7EE63" w:rsidR="00F824DF" w:rsidRPr="00F371E3" w:rsidRDefault="00BF67E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My most recent Will</w:t>
            </w:r>
            <w:r w:rsidR="00153A62">
              <w:rPr>
                <w:rFonts w:cstheme="minorHAnsi"/>
                <w:sz w:val="22"/>
                <w:szCs w:val="22"/>
              </w:rPr>
              <w:t xml:space="preserve"> </w:t>
            </w:r>
            <w:r w:rsidRPr="00F371E3">
              <w:rPr>
                <w:rFonts w:cstheme="minorHAnsi"/>
                <w:sz w:val="22"/>
                <w:szCs w:val="22"/>
              </w:rPr>
              <w:t>is dated</w:t>
            </w:r>
          </w:p>
        </w:tc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63223" w14:textId="77777777" w:rsidR="00F824DF" w:rsidRPr="00F371E3" w:rsidRDefault="00F824D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F824DF" w:rsidRPr="00F371E3" w14:paraId="2BBF8C52" w14:textId="77777777" w:rsidTr="00315CB2">
        <w:tblPrEx>
          <w:shd w:val="clear" w:color="auto" w:fill="auto"/>
        </w:tblPrEx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F2F31" w14:textId="09D9BAF1" w:rsidR="00F824DF" w:rsidRPr="00F371E3" w:rsidRDefault="00BF67E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 have a letter of wishes and it</w:t>
            </w:r>
            <w:r w:rsidR="00153A62">
              <w:rPr>
                <w:rFonts w:cstheme="minorHAnsi"/>
                <w:sz w:val="22"/>
                <w:szCs w:val="22"/>
              </w:rPr>
              <w:t xml:space="preserve"> i</w:t>
            </w:r>
            <w:r w:rsidRPr="00F371E3">
              <w:rPr>
                <w:rFonts w:cstheme="minorHAnsi"/>
                <w:sz w:val="22"/>
                <w:szCs w:val="22"/>
              </w:rPr>
              <w:t>s kept</w:t>
            </w:r>
            <w:r w:rsidR="00F824DF" w:rsidRPr="00F371E3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24C21" w14:textId="77777777" w:rsidR="00F824DF" w:rsidRPr="00F371E3" w:rsidRDefault="00F824D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4ED9D72B" w14:textId="77777777" w:rsidR="00AE6419" w:rsidRPr="004E0B42" w:rsidRDefault="00AE6419" w:rsidP="00AE6419">
      <w:pPr>
        <w:spacing w:after="0"/>
        <w:rPr>
          <w:sz w:val="24"/>
        </w:rPr>
      </w:pPr>
    </w:p>
    <w:p w14:paraId="173DE74D" w14:textId="655641BE" w:rsidR="003C1F55" w:rsidRDefault="004E0B42" w:rsidP="003C1F55">
      <w:pPr>
        <w:spacing w:after="0"/>
        <w:rPr>
          <w:rFonts w:cstheme="minorHAnsi"/>
          <w:b/>
          <w:sz w:val="22"/>
          <w:szCs w:val="22"/>
        </w:rPr>
      </w:pPr>
      <w:r w:rsidRPr="004E0B42">
        <w:rPr>
          <w:rFonts w:cstheme="minorHAnsi"/>
          <w:b/>
          <w:sz w:val="22"/>
          <w:szCs w:val="22"/>
        </w:rPr>
        <w:t>My executors are:</w:t>
      </w:r>
    </w:p>
    <w:p w14:paraId="392503F2" w14:textId="77777777" w:rsidR="00CC5BDB" w:rsidRPr="004E0B42" w:rsidRDefault="00CC5BDB" w:rsidP="003C1F55">
      <w:pPr>
        <w:spacing w:after="0"/>
        <w:rPr>
          <w:rFonts w:cstheme="minorHAnsi"/>
          <w:b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8359"/>
      </w:tblGrid>
      <w:tr w:rsidR="00AE6419" w:rsidRPr="00F371E3" w14:paraId="353CA6AA" w14:textId="77777777" w:rsidTr="004E0B42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DA8DE" w14:textId="77777777" w:rsidR="00AE6419" w:rsidRDefault="00AE641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40D3D" w14:textId="77777777" w:rsidR="00AE6419" w:rsidRPr="00F371E3" w:rsidRDefault="00AE641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9A756A" w:rsidRPr="00F371E3" w14:paraId="55588279" w14:textId="77777777" w:rsidTr="009A756A"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D2A8DD" w14:textId="77777777" w:rsidR="009A756A" w:rsidRDefault="009A756A" w:rsidP="009A756A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Address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50FB6" w14:textId="77777777" w:rsidR="009A756A" w:rsidRPr="00F371E3" w:rsidRDefault="009A756A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9A756A" w:rsidRPr="00F371E3" w14:paraId="7A1195C6" w14:textId="77777777" w:rsidTr="009A756A">
        <w:tc>
          <w:tcPr>
            <w:tcW w:w="5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DBB2E" w14:textId="77777777" w:rsidR="009A756A" w:rsidRPr="00F371E3" w:rsidRDefault="009A756A" w:rsidP="009A756A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6D04A" w14:textId="76CF7C3A" w:rsidR="009A756A" w:rsidRPr="00F371E3" w:rsidRDefault="009A756A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AE6419" w:rsidRPr="00F371E3" w14:paraId="48573010" w14:textId="77777777" w:rsidTr="004E0B42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BC68B" w14:textId="77777777" w:rsidR="00AE6419" w:rsidRDefault="00AE641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Phone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C6E7B" w14:textId="77777777" w:rsidR="00AE6419" w:rsidRPr="00F371E3" w:rsidRDefault="00AE641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AE6419" w:rsidRPr="00F371E3" w14:paraId="3CA3AD15" w14:textId="77777777" w:rsidTr="004E0B42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BA54F" w14:textId="77777777" w:rsidR="00AE6419" w:rsidRDefault="00AE641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Email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1BD30" w14:textId="77777777" w:rsidR="00AE6419" w:rsidRPr="00F371E3" w:rsidRDefault="00AE641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16BA6BAF" w14:textId="03C4590C" w:rsidR="00AE6419" w:rsidRDefault="00AE6419" w:rsidP="003C1F55">
      <w:pPr>
        <w:spacing w:after="0"/>
        <w:rPr>
          <w:rFonts w:cstheme="minorHAnsi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8359"/>
      </w:tblGrid>
      <w:tr w:rsidR="00263D29" w:rsidRPr="00F371E3" w14:paraId="7CB6EF4C" w14:textId="77777777" w:rsidTr="006B1A1D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79479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7DFF1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61B1A149" w14:textId="77777777" w:rsidTr="006B1A1D"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73325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Address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1C1B8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305953E4" w14:textId="77777777" w:rsidTr="006B1A1D">
        <w:tc>
          <w:tcPr>
            <w:tcW w:w="5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54781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525D5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52C18507" w14:textId="77777777" w:rsidTr="006B1A1D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420E0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Phone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9E236A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5EC6F431" w14:textId="77777777" w:rsidTr="006B1A1D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9507B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Email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170F4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7DECF844" w14:textId="77777777" w:rsidR="009A756A" w:rsidRDefault="009A756A" w:rsidP="003C1F55">
      <w:pPr>
        <w:spacing w:after="0"/>
        <w:rPr>
          <w:rFonts w:cstheme="minorHAnsi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4394"/>
        <w:gridCol w:w="4966"/>
      </w:tblGrid>
      <w:tr w:rsidR="00B84C55" w:rsidRPr="00F371E3" w14:paraId="4E16AEBD" w14:textId="77777777" w:rsidTr="00315CB2">
        <w:tc>
          <w:tcPr>
            <w:tcW w:w="5000" w:type="pct"/>
            <w:gridSpan w:val="2"/>
            <w:shd w:val="clear" w:color="auto" w:fill="808080" w:themeFill="background1" w:themeFillShade="80"/>
          </w:tcPr>
          <w:bookmarkEnd w:id="1"/>
          <w:p w14:paraId="34FC4CAF" w14:textId="5F5A155E" w:rsidR="00B84C55" w:rsidRPr="00AE5401" w:rsidRDefault="00B84C55" w:rsidP="003C1F55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E5401">
              <w:rPr>
                <w:rFonts w:asciiTheme="minorHAnsi" w:hAnsiTheme="minorHAnsi" w:cstheme="minorHAnsi"/>
                <w:sz w:val="24"/>
                <w:szCs w:val="24"/>
              </w:rPr>
              <w:t>Funeral Plan</w:t>
            </w:r>
          </w:p>
        </w:tc>
      </w:tr>
      <w:tr w:rsidR="00B84C55" w:rsidRPr="00F371E3" w14:paraId="0458A6D9" w14:textId="77777777" w:rsidTr="00315CB2">
        <w:tblPrEx>
          <w:shd w:val="clear" w:color="auto" w:fill="auto"/>
        </w:tblPrEx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A6858" w14:textId="6E9C61D7" w:rsidR="00B84C55" w:rsidRPr="00F371E3" w:rsidRDefault="00B84C55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 have a funeral plan with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1D015" w14:textId="77777777" w:rsidR="00B84C55" w:rsidRPr="00F371E3" w:rsidRDefault="00B84C55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B84C55" w:rsidRPr="00F371E3" w14:paraId="6F2DF218" w14:textId="77777777" w:rsidTr="00315CB2">
        <w:tblPrEx>
          <w:shd w:val="clear" w:color="auto" w:fill="auto"/>
        </w:tblPrEx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597FD" w14:textId="0EDC2DA1" w:rsidR="00B84C55" w:rsidRPr="00F371E3" w:rsidRDefault="00B84C55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My funeral plan documents are kept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9A4B7D9" w14:textId="77777777" w:rsidR="00B84C55" w:rsidRPr="00F371E3" w:rsidRDefault="00B84C55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5FF61C93" w14:textId="0E73F12D" w:rsidR="00B84C55" w:rsidRPr="00F371E3" w:rsidRDefault="00B84C55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4390"/>
        <w:gridCol w:w="567"/>
        <w:gridCol w:w="4403"/>
      </w:tblGrid>
      <w:tr w:rsidR="00B84C55" w:rsidRPr="00F371E3" w14:paraId="2EF7DB1F" w14:textId="77777777" w:rsidTr="00A626A0">
        <w:tc>
          <w:tcPr>
            <w:tcW w:w="5000" w:type="pct"/>
            <w:gridSpan w:val="3"/>
            <w:shd w:val="clear" w:color="auto" w:fill="808080" w:themeFill="background1" w:themeFillShade="80"/>
          </w:tcPr>
          <w:p w14:paraId="05ABE835" w14:textId="094451D9" w:rsidR="00B84C55" w:rsidRPr="00AE5401" w:rsidRDefault="00B84C55" w:rsidP="003C1F55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E5401">
              <w:rPr>
                <w:rFonts w:asciiTheme="minorHAnsi" w:hAnsiTheme="minorHAnsi" w:cstheme="minorHAnsi"/>
                <w:sz w:val="24"/>
                <w:szCs w:val="24"/>
              </w:rPr>
              <w:t>Power of Attorney</w:t>
            </w:r>
          </w:p>
        </w:tc>
      </w:tr>
      <w:tr w:rsidR="00B84C55" w:rsidRPr="00F371E3" w14:paraId="3E14529E" w14:textId="77777777" w:rsidTr="00315C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45" w:type="pct"/>
            <w:vAlign w:val="bottom"/>
          </w:tcPr>
          <w:p w14:paraId="203BDC65" w14:textId="22A71D3A" w:rsidR="00B84C55" w:rsidRPr="00F371E3" w:rsidRDefault="00E8103B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 have a Power of Attorney</w:t>
            </w:r>
          </w:p>
        </w:tc>
        <w:tc>
          <w:tcPr>
            <w:tcW w:w="2650" w:type="pct"/>
            <w:gridSpan w:val="2"/>
            <w:vAlign w:val="bottom"/>
          </w:tcPr>
          <w:p w14:paraId="3382DAE5" w14:textId="05D562D7" w:rsidR="00B84C55" w:rsidRPr="00F371E3" w:rsidRDefault="00E8103B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Yes   </w:t>
            </w:r>
            <w:sdt>
              <w:sdtPr>
                <w:rPr>
                  <w:rFonts w:cstheme="minorHAnsi"/>
                  <w:sz w:val="22"/>
                  <w:szCs w:val="22"/>
                </w:rPr>
                <w:id w:val="-1577669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71E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F371E3">
              <w:rPr>
                <w:rFonts w:cstheme="minorHAnsi"/>
                <w:sz w:val="22"/>
                <w:szCs w:val="22"/>
              </w:rPr>
              <w:t xml:space="preserve">    No   </w:t>
            </w:r>
            <w:sdt>
              <w:sdtPr>
                <w:rPr>
                  <w:rFonts w:cstheme="minorHAnsi"/>
                  <w:sz w:val="22"/>
                  <w:szCs w:val="22"/>
                </w:rPr>
                <w:id w:val="-181770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71E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84C55" w:rsidRPr="00F371E3" w14:paraId="3869C093" w14:textId="77777777" w:rsidTr="00315C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45" w:type="pct"/>
            <w:vAlign w:val="bottom"/>
          </w:tcPr>
          <w:p w14:paraId="2CB23F8E" w14:textId="22F967F0" w:rsidR="00B84C55" w:rsidRPr="00F371E3" w:rsidRDefault="00E8103B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It is dated</w:t>
            </w:r>
            <w:r w:rsidR="00B84C55" w:rsidRPr="00F371E3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50" w:type="pct"/>
            <w:gridSpan w:val="2"/>
            <w:vAlign w:val="bottom"/>
          </w:tcPr>
          <w:p w14:paraId="4D3D015A" w14:textId="77777777" w:rsidR="00B84C55" w:rsidRPr="00F371E3" w:rsidRDefault="00B84C55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8103B" w:rsidRPr="00F371E3" w14:paraId="2F52C019" w14:textId="77777777" w:rsidTr="00315C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48" w:type="pct"/>
            <w:gridSpan w:val="2"/>
            <w:vAlign w:val="bottom"/>
          </w:tcPr>
          <w:p w14:paraId="633720D9" w14:textId="2C444CC6" w:rsidR="00E8103B" w:rsidRPr="00F371E3" w:rsidRDefault="00E8103B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</w:t>
            </w:r>
            <w:r w:rsidR="00DD6B6D" w:rsidRPr="00F371E3">
              <w:rPr>
                <w:rFonts w:cstheme="minorHAnsi"/>
                <w:sz w:val="22"/>
                <w:szCs w:val="22"/>
              </w:rPr>
              <w:t>t is registered with the Office of the Public Guardian</w:t>
            </w:r>
          </w:p>
        </w:tc>
        <w:tc>
          <w:tcPr>
            <w:tcW w:w="2347" w:type="pct"/>
            <w:vAlign w:val="bottom"/>
          </w:tcPr>
          <w:p w14:paraId="54F3FD8C" w14:textId="77777777" w:rsidR="00E8103B" w:rsidRPr="00F371E3" w:rsidRDefault="00E8103B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Yes   </w:t>
            </w:r>
            <w:sdt>
              <w:sdtPr>
                <w:rPr>
                  <w:rFonts w:cstheme="minorHAnsi"/>
                  <w:sz w:val="22"/>
                  <w:szCs w:val="22"/>
                </w:rPr>
                <w:id w:val="2072231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71E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F371E3">
              <w:rPr>
                <w:rFonts w:cstheme="minorHAnsi"/>
                <w:sz w:val="22"/>
                <w:szCs w:val="22"/>
              </w:rPr>
              <w:t xml:space="preserve">    No   </w:t>
            </w:r>
            <w:sdt>
              <w:sdtPr>
                <w:rPr>
                  <w:rFonts w:cstheme="minorHAnsi"/>
                  <w:sz w:val="22"/>
                  <w:szCs w:val="22"/>
                </w:rPr>
                <w:id w:val="-8152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71E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70335A57" w14:textId="7E57A04B" w:rsidR="009A756A" w:rsidRDefault="009A756A" w:rsidP="009A756A">
      <w:pPr>
        <w:spacing w:after="0" w:line="240" w:lineRule="auto"/>
        <w:rPr>
          <w:sz w:val="22"/>
          <w:szCs w:val="22"/>
        </w:rPr>
      </w:pPr>
    </w:p>
    <w:p w14:paraId="762AEF9F" w14:textId="2415E34C" w:rsidR="009A756A" w:rsidRDefault="009A756A" w:rsidP="009A756A">
      <w:pPr>
        <w:spacing w:after="0" w:line="240" w:lineRule="auto"/>
        <w:rPr>
          <w:b/>
          <w:sz w:val="22"/>
          <w:szCs w:val="22"/>
        </w:rPr>
      </w:pPr>
      <w:r w:rsidRPr="009A756A">
        <w:rPr>
          <w:b/>
          <w:sz w:val="22"/>
          <w:szCs w:val="22"/>
        </w:rPr>
        <w:t>My Attorneys are:</w:t>
      </w:r>
    </w:p>
    <w:p w14:paraId="76BDAB01" w14:textId="77777777" w:rsidR="00CC5BDB" w:rsidRPr="009A756A" w:rsidRDefault="00CC5BDB" w:rsidP="009A756A">
      <w:pPr>
        <w:spacing w:after="0" w:line="240" w:lineRule="auto"/>
        <w:rPr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8359"/>
      </w:tblGrid>
      <w:tr w:rsidR="00263D29" w:rsidRPr="00F371E3" w14:paraId="7F277400" w14:textId="77777777" w:rsidTr="006B1A1D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A02A9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4EAFA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537B2B00" w14:textId="77777777" w:rsidTr="006B1A1D"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9A1585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Address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849FC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215346DB" w14:textId="77777777" w:rsidTr="006B1A1D">
        <w:tc>
          <w:tcPr>
            <w:tcW w:w="5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D92C4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43507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6A8B25AC" w14:textId="77777777" w:rsidTr="006B1A1D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1F5F6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Phone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58CE6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4A43FF68" w14:textId="77777777" w:rsidR="00263D29" w:rsidRDefault="00263D29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8359"/>
      </w:tblGrid>
      <w:tr w:rsidR="00263D29" w:rsidRPr="00F371E3" w14:paraId="2C072726" w14:textId="77777777" w:rsidTr="006B1A1D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6872B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C3EF0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4198352B" w14:textId="77777777" w:rsidTr="006B1A1D"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75ABDB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Address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EBC3D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0117953C" w14:textId="77777777" w:rsidTr="006B1A1D">
        <w:tc>
          <w:tcPr>
            <w:tcW w:w="5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97A1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1A945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263D29" w:rsidRPr="00F371E3" w14:paraId="1949A2CF" w14:textId="77777777" w:rsidTr="006B1A1D"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4D81F" w14:textId="77777777" w:rsidR="00263D29" w:rsidRDefault="00263D29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Phone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3CF05" w14:textId="77777777" w:rsidR="00263D29" w:rsidRPr="00F371E3" w:rsidRDefault="00263D29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765A848E" w14:textId="348AEA03" w:rsidR="00263D29" w:rsidRDefault="00263D29" w:rsidP="00E92DDF">
      <w:pPr>
        <w:rPr>
          <w:rFonts w:cstheme="minorHAnsi"/>
          <w:sz w:val="22"/>
          <w:szCs w:val="22"/>
        </w:rPr>
      </w:pPr>
    </w:p>
    <w:tbl>
      <w:tblPr>
        <w:tblStyle w:val="TableGrid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8"/>
      </w:tblGrid>
      <w:tr w:rsidR="00B84C55" w:rsidRPr="00F371E3" w14:paraId="3E0E2C08" w14:textId="77777777" w:rsidTr="004800F0">
        <w:tc>
          <w:tcPr>
            <w:tcW w:w="5000" w:type="pct"/>
            <w:shd w:val="clear" w:color="auto" w:fill="AFBE25"/>
          </w:tcPr>
          <w:p w14:paraId="672CD5AD" w14:textId="50A06CDF" w:rsidR="00B84C55" w:rsidRPr="004800F0" w:rsidRDefault="00D402B1" w:rsidP="003C1F55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4800F0">
              <w:rPr>
                <w:rFonts w:asciiTheme="minorHAnsi" w:hAnsiTheme="minorHAnsi" w:cstheme="minorHAnsi"/>
                <w:sz w:val="32"/>
                <w:szCs w:val="32"/>
              </w:rPr>
              <w:t xml:space="preserve">Other </w:t>
            </w:r>
            <w:r w:rsidR="0054629F">
              <w:rPr>
                <w:rFonts w:asciiTheme="minorHAnsi" w:hAnsiTheme="minorHAnsi" w:cstheme="minorHAnsi"/>
                <w:sz w:val="32"/>
                <w:szCs w:val="32"/>
              </w:rPr>
              <w:t>I</w:t>
            </w:r>
            <w:r w:rsidRPr="004800F0">
              <w:rPr>
                <w:rFonts w:asciiTheme="minorHAnsi" w:hAnsiTheme="minorHAnsi" w:cstheme="minorHAnsi"/>
                <w:sz w:val="32"/>
                <w:szCs w:val="32"/>
              </w:rPr>
              <w:t xml:space="preserve">mportant </w:t>
            </w:r>
            <w:r w:rsidR="0054629F">
              <w:rPr>
                <w:rFonts w:asciiTheme="minorHAnsi" w:hAnsiTheme="minorHAnsi" w:cstheme="minorHAnsi"/>
                <w:sz w:val="32"/>
                <w:szCs w:val="32"/>
              </w:rPr>
              <w:t>D</w:t>
            </w:r>
            <w:r w:rsidRPr="004800F0">
              <w:rPr>
                <w:rFonts w:asciiTheme="minorHAnsi" w:hAnsiTheme="minorHAnsi" w:cstheme="minorHAnsi"/>
                <w:sz w:val="32"/>
                <w:szCs w:val="32"/>
              </w:rPr>
              <w:t xml:space="preserve">ocuments and </w:t>
            </w:r>
            <w:r w:rsidR="0054629F">
              <w:rPr>
                <w:rFonts w:asciiTheme="minorHAnsi" w:hAnsiTheme="minorHAnsi" w:cstheme="minorHAnsi"/>
                <w:sz w:val="32"/>
                <w:szCs w:val="32"/>
              </w:rPr>
              <w:t>W</w:t>
            </w:r>
            <w:r w:rsidRPr="004800F0">
              <w:rPr>
                <w:rFonts w:asciiTheme="minorHAnsi" w:hAnsiTheme="minorHAnsi" w:cstheme="minorHAnsi"/>
                <w:sz w:val="32"/>
                <w:szCs w:val="32"/>
              </w:rPr>
              <w:t xml:space="preserve">here I </w:t>
            </w:r>
            <w:r w:rsidR="0054629F">
              <w:rPr>
                <w:rFonts w:asciiTheme="minorHAnsi" w:hAnsiTheme="minorHAnsi" w:cstheme="minorHAnsi"/>
                <w:sz w:val="32"/>
                <w:szCs w:val="32"/>
              </w:rPr>
              <w:t>K</w:t>
            </w:r>
            <w:r w:rsidRPr="004800F0">
              <w:rPr>
                <w:rFonts w:asciiTheme="minorHAnsi" w:hAnsiTheme="minorHAnsi" w:cstheme="minorHAnsi"/>
                <w:sz w:val="32"/>
                <w:szCs w:val="32"/>
              </w:rPr>
              <w:t xml:space="preserve">eep </w:t>
            </w:r>
            <w:r w:rsidR="0054629F">
              <w:rPr>
                <w:rFonts w:asciiTheme="minorHAnsi" w:hAnsiTheme="minorHAnsi" w:cstheme="minorHAnsi"/>
                <w:sz w:val="32"/>
                <w:szCs w:val="32"/>
              </w:rPr>
              <w:t>T</w:t>
            </w:r>
            <w:r w:rsidRPr="004800F0">
              <w:rPr>
                <w:rFonts w:asciiTheme="minorHAnsi" w:hAnsiTheme="minorHAnsi" w:cstheme="minorHAnsi"/>
                <w:sz w:val="32"/>
                <w:szCs w:val="32"/>
              </w:rPr>
              <w:t>hem</w:t>
            </w:r>
          </w:p>
        </w:tc>
      </w:tr>
    </w:tbl>
    <w:p w14:paraId="4F45E060" w14:textId="77777777" w:rsidR="009A756A" w:rsidRPr="00263D29" w:rsidRDefault="009A756A" w:rsidP="00263D29">
      <w:pPr>
        <w:spacing w:after="0"/>
        <w:rPr>
          <w:sz w:val="22"/>
          <w:szCs w:val="22"/>
        </w:rPr>
      </w:pPr>
    </w:p>
    <w:tbl>
      <w:tblPr>
        <w:tblStyle w:val="TableGrid"/>
        <w:tblW w:w="4999" w:type="pct"/>
        <w:tblLook w:val="04A0" w:firstRow="1" w:lastRow="0" w:firstColumn="1" w:lastColumn="0" w:noHBand="0" w:noVBand="1"/>
      </w:tblPr>
      <w:tblGrid>
        <w:gridCol w:w="2124"/>
        <w:gridCol w:w="7224"/>
      </w:tblGrid>
      <w:tr w:rsidR="00B84C55" w:rsidRPr="00F371E3" w14:paraId="50CFADCC" w14:textId="77777777" w:rsidTr="009A756A">
        <w:tc>
          <w:tcPr>
            <w:tcW w:w="1136" w:type="pct"/>
            <w:vAlign w:val="bottom"/>
          </w:tcPr>
          <w:p w14:paraId="40BC151C" w14:textId="04F39FE1" w:rsidR="00B84C55" w:rsidRPr="00F371E3" w:rsidRDefault="00D402B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My birth certificate</w:t>
            </w:r>
          </w:p>
        </w:tc>
        <w:tc>
          <w:tcPr>
            <w:tcW w:w="3864" w:type="pct"/>
            <w:vAlign w:val="bottom"/>
          </w:tcPr>
          <w:p w14:paraId="0A82A3B9" w14:textId="77777777" w:rsidR="00B84C55" w:rsidRPr="00F371E3" w:rsidRDefault="00B84C55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B84C55" w:rsidRPr="00F371E3" w14:paraId="7C977163" w14:textId="77777777" w:rsidTr="009A756A">
        <w:tc>
          <w:tcPr>
            <w:tcW w:w="1136" w:type="pct"/>
            <w:vAlign w:val="bottom"/>
          </w:tcPr>
          <w:p w14:paraId="4A4B50C9" w14:textId="20494E7D" w:rsidR="00B84C55" w:rsidRPr="00F371E3" w:rsidRDefault="00D402B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Marriage certificate</w:t>
            </w:r>
          </w:p>
        </w:tc>
        <w:tc>
          <w:tcPr>
            <w:tcW w:w="3864" w:type="pct"/>
            <w:vAlign w:val="bottom"/>
          </w:tcPr>
          <w:p w14:paraId="46671B84" w14:textId="77777777" w:rsidR="00B84C55" w:rsidRPr="00F371E3" w:rsidRDefault="00B84C55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B84C55" w:rsidRPr="00F371E3" w14:paraId="2AFA48EE" w14:textId="77777777" w:rsidTr="009A756A">
        <w:tc>
          <w:tcPr>
            <w:tcW w:w="1136" w:type="pct"/>
            <w:vAlign w:val="bottom"/>
          </w:tcPr>
          <w:p w14:paraId="58E5EC62" w14:textId="03F51761" w:rsidR="00B84C55" w:rsidRPr="00F371E3" w:rsidRDefault="00D402B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Passport</w:t>
            </w:r>
            <w:r w:rsidR="00B84C55" w:rsidRPr="00F371E3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864" w:type="pct"/>
            <w:vAlign w:val="bottom"/>
          </w:tcPr>
          <w:p w14:paraId="07AA4A8A" w14:textId="77777777" w:rsidR="00B84C55" w:rsidRPr="00F371E3" w:rsidRDefault="00B84C55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9A756A" w:rsidRPr="00F371E3" w14:paraId="72C98246" w14:textId="77777777" w:rsidTr="009A756A">
        <w:tc>
          <w:tcPr>
            <w:tcW w:w="1136" w:type="pct"/>
            <w:vMerge w:val="restart"/>
            <w:vAlign w:val="center"/>
          </w:tcPr>
          <w:p w14:paraId="61B19253" w14:textId="512831CE" w:rsidR="009A756A" w:rsidRPr="00F371E3" w:rsidRDefault="009A756A" w:rsidP="009A756A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Other</w:t>
            </w:r>
          </w:p>
        </w:tc>
        <w:tc>
          <w:tcPr>
            <w:tcW w:w="3864" w:type="pct"/>
            <w:vAlign w:val="bottom"/>
          </w:tcPr>
          <w:p w14:paraId="74476A64" w14:textId="77777777" w:rsidR="009A756A" w:rsidRPr="00F371E3" w:rsidRDefault="009A756A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9A756A" w:rsidRPr="00F371E3" w14:paraId="7EA7EBE1" w14:textId="77777777" w:rsidTr="009A756A">
        <w:tc>
          <w:tcPr>
            <w:tcW w:w="1136" w:type="pct"/>
            <w:vMerge/>
            <w:vAlign w:val="bottom"/>
          </w:tcPr>
          <w:p w14:paraId="7BA43AB4" w14:textId="77777777" w:rsidR="009A756A" w:rsidRPr="00F371E3" w:rsidRDefault="009A756A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864" w:type="pct"/>
            <w:vAlign w:val="bottom"/>
          </w:tcPr>
          <w:p w14:paraId="666D000D" w14:textId="77777777" w:rsidR="009A756A" w:rsidRPr="00F371E3" w:rsidRDefault="009A756A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55F1C4FE" w14:textId="77777777" w:rsidR="00DB1C4F" w:rsidRDefault="00DB1C4F">
      <w:pPr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84C55" w:rsidRPr="00F371E3" w14:paraId="36461757" w14:textId="77777777" w:rsidTr="00F371E3">
        <w:tc>
          <w:tcPr>
            <w:tcW w:w="5000" w:type="pct"/>
            <w:shd w:val="clear" w:color="auto" w:fill="AFBE25"/>
          </w:tcPr>
          <w:p w14:paraId="151A8AA8" w14:textId="5C620207" w:rsidR="00B84C55" w:rsidRPr="004800F0" w:rsidRDefault="004800F0" w:rsidP="003C1F55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My </w:t>
            </w:r>
            <w:r w:rsidR="00D402B1" w:rsidRPr="004800F0">
              <w:rPr>
                <w:rFonts w:asciiTheme="minorHAnsi" w:hAnsiTheme="minorHAnsi" w:cstheme="minorHAnsi"/>
                <w:sz w:val="32"/>
                <w:szCs w:val="32"/>
              </w:rPr>
              <w:t>Funeral Wishes</w:t>
            </w:r>
          </w:p>
        </w:tc>
      </w:tr>
      <w:tr w:rsidR="00D402B1" w:rsidRPr="00F371E3" w14:paraId="4FF7D281" w14:textId="77777777" w:rsidTr="00594510">
        <w:tc>
          <w:tcPr>
            <w:tcW w:w="5000" w:type="pct"/>
            <w:vAlign w:val="bottom"/>
          </w:tcPr>
          <w:p w14:paraId="504E3EDB" w14:textId="77777777" w:rsidR="00D402B1" w:rsidRPr="00F371E3" w:rsidRDefault="00D402B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Thinking through and talking to your loved ones about how you’d like your funeral to be – and what you don’t want - will take away a lot of worry and uncertainty for them.</w:t>
            </w:r>
          </w:p>
          <w:p w14:paraId="62897FC7" w14:textId="64CE270E" w:rsidR="00D402B1" w:rsidRPr="00F371E3" w:rsidRDefault="00D402B1" w:rsidP="004800F0">
            <w:pPr>
              <w:spacing w:before="120" w:after="12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Writing down your wishes means they’ll have something to reassure them they’re doing what you would have wanted.</w:t>
            </w:r>
          </w:p>
        </w:tc>
      </w:tr>
    </w:tbl>
    <w:p w14:paraId="15CE9624" w14:textId="40B18267" w:rsidR="00D402B1" w:rsidRPr="00F371E3" w:rsidRDefault="00D402B1" w:rsidP="004800F0">
      <w:pPr>
        <w:spacing w:after="120"/>
        <w:rPr>
          <w:rFonts w:cstheme="minorHAnsi"/>
          <w:sz w:val="22"/>
          <w:szCs w:val="22"/>
        </w:rPr>
      </w:pPr>
      <w:r w:rsidRPr="00F371E3">
        <w:rPr>
          <w:rFonts w:cstheme="minorHAnsi"/>
          <w:sz w:val="22"/>
          <w:szCs w:val="22"/>
        </w:rPr>
        <w:t>Things you might want to think about</w:t>
      </w:r>
      <w:r w:rsidR="004800F0">
        <w:rPr>
          <w:rFonts w:cstheme="minorHAnsi"/>
          <w:sz w:val="22"/>
          <w:szCs w:val="22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402B1" w:rsidRPr="00F371E3" w14:paraId="360E8077" w14:textId="77777777" w:rsidTr="004800F0">
        <w:tc>
          <w:tcPr>
            <w:tcW w:w="4675" w:type="dxa"/>
          </w:tcPr>
          <w:p w14:paraId="03D8C18C" w14:textId="5508B974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Funeral service – would you like one, what type and where</w:t>
            </w:r>
            <w:r w:rsidR="004800F0">
              <w:rPr>
                <w:rFonts w:cstheme="minorHAnsi"/>
                <w:sz w:val="22"/>
                <w:szCs w:val="22"/>
              </w:rPr>
              <w:t>?</w:t>
            </w:r>
          </w:p>
          <w:p w14:paraId="1E2E35D0" w14:textId="1A5B32B3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Who would you like to carry out the funeral service?</w:t>
            </w:r>
          </w:p>
          <w:p w14:paraId="747A0B04" w14:textId="7963DCD1" w:rsidR="00D402B1" w:rsidRPr="004800F0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4800F0">
              <w:rPr>
                <w:rFonts w:cstheme="minorHAnsi"/>
                <w:sz w:val="22"/>
                <w:szCs w:val="22"/>
              </w:rPr>
              <w:t>Would you like an announcement to</w:t>
            </w:r>
            <w:r w:rsidR="004800F0" w:rsidRPr="004800F0">
              <w:rPr>
                <w:rFonts w:cstheme="minorHAnsi"/>
                <w:sz w:val="22"/>
                <w:szCs w:val="22"/>
              </w:rPr>
              <w:t xml:space="preserve"> </w:t>
            </w:r>
            <w:r w:rsidRPr="004800F0">
              <w:rPr>
                <w:rFonts w:cstheme="minorHAnsi"/>
                <w:sz w:val="22"/>
                <w:szCs w:val="22"/>
              </w:rPr>
              <w:t>be made in a newspaper and if so,</w:t>
            </w:r>
            <w:r w:rsidR="004800F0">
              <w:rPr>
                <w:rFonts w:cstheme="minorHAnsi"/>
                <w:sz w:val="22"/>
                <w:szCs w:val="22"/>
              </w:rPr>
              <w:t xml:space="preserve"> </w:t>
            </w:r>
            <w:r w:rsidRPr="004800F0">
              <w:rPr>
                <w:rFonts w:cstheme="minorHAnsi"/>
                <w:sz w:val="22"/>
                <w:szCs w:val="22"/>
              </w:rPr>
              <w:t>which one</w:t>
            </w:r>
            <w:r w:rsidR="00FD7599">
              <w:rPr>
                <w:rFonts w:cstheme="minorHAnsi"/>
                <w:sz w:val="22"/>
                <w:szCs w:val="22"/>
              </w:rPr>
              <w:t>(s)</w:t>
            </w:r>
            <w:r w:rsidRPr="004800F0">
              <w:rPr>
                <w:rFonts w:cstheme="minorHAnsi"/>
                <w:sz w:val="22"/>
                <w:szCs w:val="22"/>
              </w:rPr>
              <w:t>?</w:t>
            </w:r>
          </w:p>
          <w:p w14:paraId="0905869A" w14:textId="72AC9B64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If you’re to be buried, where you’d like this to be (and details of any plot you’ve purchased).</w:t>
            </w:r>
          </w:p>
          <w:p w14:paraId="34097606" w14:textId="3452E413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If you’re to be cremated, where this should be and what you’d like to happen to your ashes.</w:t>
            </w:r>
          </w:p>
          <w:p w14:paraId="4556C5C3" w14:textId="4ABF8B6E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What music, prayers and readings</w:t>
            </w:r>
            <w:r w:rsidR="004800F0">
              <w:rPr>
                <w:rFonts w:cstheme="minorHAnsi"/>
                <w:sz w:val="22"/>
                <w:szCs w:val="22"/>
              </w:rPr>
              <w:t xml:space="preserve"> </w:t>
            </w:r>
            <w:r w:rsidRPr="00F371E3">
              <w:rPr>
                <w:rFonts w:cstheme="minorHAnsi"/>
                <w:sz w:val="22"/>
                <w:szCs w:val="22"/>
              </w:rPr>
              <w:t>you’d like.</w:t>
            </w:r>
          </w:p>
        </w:tc>
        <w:tc>
          <w:tcPr>
            <w:tcW w:w="4675" w:type="dxa"/>
          </w:tcPr>
          <w:p w14:paraId="16DAB5E1" w14:textId="77777777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Would you like people to wear black or not?</w:t>
            </w:r>
          </w:p>
          <w:p w14:paraId="5F803F78" w14:textId="02556029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Who you’d like to be </w:t>
            </w:r>
            <w:proofErr w:type="gramStart"/>
            <w:r w:rsidRPr="00F371E3">
              <w:rPr>
                <w:rFonts w:cstheme="minorHAnsi"/>
                <w:sz w:val="22"/>
                <w:szCs w:val="22"/>
              </w:rPr>
              <w:t>invited.</w:t>
            </w:r>
            <w:proofErr w:type="gramEnd"/>
          </w:p>
          <w:p w14:paraId="560FCA6A" w14:textId="6AE1D857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If there’s anyone you’d particularly like to speak at your funeral.</w:t>
            </w:r>
          </w:p>
          <w:p w14:paraId="36D52CF5" w14:textId="7535633C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Would you want flowers or donations and if so, which charities should these go to?</w:t>
            </w:r>
          </w:p>
          <w:p w14:paraId="2B2A94C9" w14:textId="1C2CE8B7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you’d like any post-funeral gathering to be.</w:t>
            </w:r>
          </w:p>
          <w:p w14:paraId="2CEDB391" w14:textId="118BCB0E" w:rsidR="00D402B1" w:rsidRPr="00F371E3" w:rsidRDefault="00D402B1" w:rsidP="004800F0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Would you like a memorial and what should it be?</w:t>
            </w:r>
          </w:p>
        </w:tc>
      </w:tr>
    </w:tbl>
    <w:p w14:paraId="3243001D" w14:textId="1562DD02" w:rsidR="00DB1C4F" w:rsidRDefault="00DB1C4F" w:rsidP="003C1F55">
      <w:pPr>
        <w:spacing w:after="0"/>
        <w:rPr>
          <w:rFonts w:cstheme="minorHAnsi"/>
          <w:sz w:val="22"/>
          <w:szCs w:val="22"/>
        </w:rPr>
      </w:pPr>
    </w:p>
    <w:p w14:paraId="0CC5568B" w14:textId="77777777" w:rsidR="00DB1C4F" w:rsidRDefault="00DB1C4F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14884CAD" w14:textId="3F9D0B20" w:rsidR="00812041" w:rsidRPr="003C1F55" w:rsidRDefault="00812041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Write your funeral wishes here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12041" w:rsidRPr="00F371E3" w14:paraId="1D03498F" w14:textId="77777777" w:rsidTr="00812041">
        <w:tc>
          <w:tcPr>
            <w:tcW w:w="9350" w:type="dxa"/>
          </w:tcPr>
          <w:p w14:paraId="34AE6094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628BC42B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1F22E4F3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17028B0C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3E141BF7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1CB7FADF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39D83764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2BD35EF7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7812E49C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2EF7335A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49AD8885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4289DDBF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0A36603D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78EBE141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48714E3A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5D44C53D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337B0A29" w14:textId="4FDA2736" w:rsidR="00812041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7F1F316F" w14:textId="6AB86D6D" w:rsidR="004800F0" w:rsidRDefault="004800F0" w:rsidP="003C1F55">
            <w:pPr>
              <w:rPr>
                <w:rFonts w:cstheme="minorHAnsi"/>
                <w:sz w:val="22"/>
                <w:szCs w:val="22"/>
              </w:rPr>
            </w:pPr>
          </w:p>
          <w:p w14:paraId="404AE369" w14:textId="140313CE" w:rsidR="004800F0" w:rsidRDefault="004800F0" w:rsidP="003C1F55">
            <w:pPr>
              <w:rPr>
                <w:rFonts w:cstheme="minorHAnsi"/>
                <w:sz w:val="22"/>
                <w:szCs w:val="22"/>
              </w:rPr>
            </w:pPr>
          </w:p>
          <w:p w14:paraId="551B8573" w14:textId="48240DB5" w:rsidR="004800F0" w:rsidRDefault="004800F0" w:rsidP="003C1F55">
            <w:pPr>
              <w:rPr>
                <w:rFonts w:cstheme="minorHAnsi"/>
                <w:sz w:val="22"/>
                <w:szCs w:val="22"/>
              </w:rPr>
            </w:pPr>
          </w:p>
          <w:p w14:paraId="2A2EBDD5" w14:textId="5E356F7D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430309D1" w14:textId="669C76FB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1B8D7625" w14:textId="1CFA1FB1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429E9042" w14:textId="58110E57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215FFBB2" w14:textId="7A479834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27A6FA1A" w14:textId="4BD590FC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5B27EFB5" w14:textId="2623DCA1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48D3D937" w14:textId="0240ECD3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0FCA05F7" w14:textId="545387C2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238C02B5" w14:textId="4D509C71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288E67DB" w14:textId="7A32F700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103AAEEB" w14:textId="365520D9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7AD9F680" w14:textId="16D28C41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265B67EA" w14:textId="1BAE4EBB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090F23CB" w14:textId="24DCDDA4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482FAD93" w14:textId="6822C7CD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1957F6CA" w14:textId="5EA36BC3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3E6A0383" w14:textId="0415931B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4AB93678" w14:textId="3E6B7442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3B57D993" w14:textId="3442AED3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7D39A6FF" w14:textId="27C87661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36192873" w14:textId="77777777" w:rsidR="00DB1C4F" w:rsidRDefault="00DB1C4F" w:rsidP="003C1F55">
            <w:pPr>
              <w:rPr>
                <w:rFonts w:cstheme="minorHAnsi"/>
                <w:sz w:val="22"/>
                <w:szCs w:val="22"/>
              </w:rPr>
            </w:pPr>
          </w:p>
          <w:p w14:paraId="4C35DEF9" w14:textId="77777777" w:rsidR="004800F0" w:rsidRPr="00F371E3" w:rsidRDefault="004800F0" w:rsidP="003C1F55">
            <w:pPr>
              <w:rPr>
                <w:rFonts w:cstheme="minorHAnsi"/>
                <w:sz w:val="22"/>
                <w:szCs w:val="22"/>
              </w:rPr>
            </w:pPr>
          </w:p>
          <w:p w14:paraId="7A8F402A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232561A5" w14:textId="77777777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  <w:p w14:paraId="17331041" w14:textId="1465DEEA" w:rsidR="00812041" w:rsidRPr="00F371E3" w:rsidRDefault="00812041" w:rsidP="003C1F55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77C47A14" w14:textId="77777777" w:rsidR="004800F0" w:rsidRDefault="004800F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B0945" w:rsidRPr="00F371E3" w14:paraId="02C9FB8F" w14:textId="77777777" w:rsidTr="006B1A1D">
        <w:tc>
          <w:tcPr>
            <w:tcW w:w="5000" w:type="pct"/>
            <w:shd w:val="clear" w:color="auto" w:fill="AFBE25"/>
          </w:tcPr>
          <w:p w14:paraId="6A1A01F5" w14:textId="66683E1B" w:rsidR="00BB0945" w:rsidRPr="004800F0" w:rsidRDefault="008D59FA" w:rsidP="006B1A1D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bookmarkStart w:id="2" w:name="_Hlk523321176"/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My </w:t>
            </w:r>
            <w:r w:rsidR="00BB0945">
              <w:rPr>
                <w:rFonts w:asciiTheme="minorHAnsi" w:hAnsiTheme="minorHAnsi" w:cstheme="minorHAnsi"/>
                <w:sz w:val="32"/>
                <w:szCs w:val="32"/>
              </w:rPr>
              <w:t>Financial Details</w:t>
            </w:r>
          </w:p>
        </w:tc>
      </w:tr>
      <w:bookmarkEnd w:id="2"/>
    </w:tbl>
    <w:p w14:paraId="383FBDE1" w14:textId="77777777" w:rsidR="00BB0945" w:rsidRDefault="00BB0945" w:rsidP="003C1F55">
      <w:pPr>
        <w:spacing w:after="0"/>
        <w:rPr>
          <w:rFonts w:cstheme="minorHAnsi"/>
          <w:b/>
          <w:sz w:val="24"/>
          <w:szCs w:val="24"/>
        </w:rPr>
      </w:pPr>
    </w:p>
    <w:p w14:paraId="4C0AF38F" w14:textId="3C58DDBF" w:rsidR="00812041" w:rsidRPr="003C1F55" w:rsidRDefault="00812041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Current Accounts</w:t>
      </w:r>
    </w:p>
    <w:tbl>
      <w:tblPr>
        <w:tblStyle w:val="TableGrid"/>
        <w:tblW w:w="4999" w:type="pct"/>
        <w:tblLook w:val="04A0" w:firstRow="1" w:lastRow="0" w:firstColumn="1" w:lastColumn="0" w:noHBand="0" w:noVBand="1"/>
      </w:tblPr>
      <w:tblGrid>
        <w:gridCol w:w="2550"/>
        <w:gridCol w:w="6798"/>
      </w:tblGrid>
      <w:tr w:rsidR="00812041" w:rsidRPr="00F371E3" w14:paraId="568BE5E5" w14:textId="77777777" w:rsidTr="00B4371C">
        <w:tc>
          <w:tcPr>
            <w:tcW w:w="1364" w:type="pct"/>
            <w:vAlign w:val="bottom"/>
          </w:tcPr>
          <w:p w14:paraId="13BB8D26" w14:textId="2329D72B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Bank/Building Society</w:t>
            </w:r>
          </w:p>
        </w:tc>
        <w:tc>
          <w:tcPr>
            <w:tcW w:w="3636" w:type="pct"/>
            <w:vAlign w:val="bottom"/>
          </w:tcPr>
          <w:p w14:paraId="1D22AE78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812041" w:rsidRPr="00F371E3" w14:paraId="1BFC372F" w14:textId="77777777" w:rsidTr="00B4371C">
        <w:tc>
          <w:tcPr>
            <w:tcW w:w="1364" w:type="pct"/>
            <w:vAlign w:val="bottom"/>
          </w:tcPr>
          <w:p w14:paraId="4FFF53CA" w14:textId="4BF6004A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Name(s) in which account is held</w:t>
            </w:r>
          </w:p>
        </w:tc>
        <w:tc>
          <w:tcPr>
            <w:tcW w:w="3636" w:type="pct"/>
            <w:vAlign w:val="bottom"/>
          </w:tcPr>
          <w:p w14:paraId="113E3ECF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70A56CE5" w14:textId="0BC7A800" w:rsidR="00812041" w:rsidRPr="00F371E3" w:rsidRDefault="00812041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551"/>
        <w:gridCol w:w="6799"/>
      </w:tblGrid>
      <w:tr w:rsidR="00812041" w:rsidRPr="00F371E3" w14:paraId="32D26193" w14:textId="77777777" w:rsidTr="00812041">
        <w:tc>
          <w:tcPr>
            <w:tcW w:w="1364" w:type="pct"/>
          </w:tcPr>
          <w:p w14:paraId="51AE56C2" w14:textId="77777777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Bank/Building Society</w:t>
            </w:r>
          </w:p>
        </w:tc>
        <w:tc>
          <w:tcPr>
            <w:tcW w:w="3636" w:type="pct"/>
          </w:tcPr>
          <w:p w14:paraId="28432440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812041" w:rsidRPr="00F371E3" w14:paraId="76EC4CEF" w14:textId="77777777" w:rsidTr="00812041">
        <w:tc>
          <w:tcPr>
            <w:tcW w:w="1364" w:type="pct"/>
          </w:tcPr>
          <w:p w14:paraId="4BF61254" w14:textId="77777777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Name(s) in which account is held</w:t>
            </w:r>
          </w:p>
        </w:tc>
        <w:tc>
          <w:tcPr>
            <w:tcW w:w="3636" w:type="pct"/>
          </w:tcPr>
          <w:p w14:paraId="3A29F6C2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47D436EE" w14:textId="66979B42" w:rsidR="00812041" w:rsidRPr="00F371E3" w:rsidRDefault="00812041" w:rsidP="003C1F55">
      <w:pPr>
        <w:spacing w:after="0"/>
        <w:rPr>
          <w:rFonts w:cstheme="minorHAnsi"/>
          <w:sz w:val="22"/>
          <w:szCs w:val="22"/>
        </w:rPr>
      </w:pPr>
    </w:p>
    <w:p w14:paraId="612C191A" w14:textId="1A168283" w:rsidR="00812041" w:rsidRPr="003C1F55" w:rsidRDefault="00812041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Savings Accounts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551"/>
        <w:gridCol w:w="6799"/>
      </w:tblGrid>
      <w:tr w:rsidR="00812041" w:rsidRPr="00F371E3" w14:paraId="44F7A5E6" w14:textId="77777777" w:rsidTr="00594510">
        <w:tc>
          <w:tcPr>
            <w:tcW w:w="1364" w:type="pct"/>
          </w:tcPr>
          <w:p w14:paraId="47367143" w14:textId="77777777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Bank/Building Society</w:t>
            </w:r>
          </w:p>
        </w:tc>
        <w:tc>
          <w:tcPr>
            <w:tcW w:w="3636" w:type="pct"/>
          </w:tcPr>
          <w:p w14:paraId="0EA40244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812041" w:rsidRPr="00F371E3" w14:paraId="7E358761" w14:textId="77777777" w:rsidTr="00594510">
        <w:tc>
          <w:tcPr>
            <w:tcW w:w="1364" w:type="pct"/>
          </w:tcPr>
          <w:p w14:paraId="6BA42F0F" w14:textId="77777777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Name(s) in which account is held</w:t>
            </w:r>
          </w:p>
        </w:tc>
        <w:tc>
          <w:tcPr>
            <w:tcW w:w="3636" w:type="pct"/>
          </w:tcPr>
          <w:p w14:paraId="14AE4FBB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0C4DE451" w14:textId="233CC1AF" w:rsidR="00812041" w:rsidRPr="00F371E3" w:rsidRDefault="00812041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551"/>
        <w:gridCol w:w="6799"/>
      </w:tblGrid>
      <w:tr w:rsidR="00812041" w:rsidRPr="00F371E3" w14:paraId="171DC6C2" w14:textId="77777777" w:rsidTr="00594510">
        <w:tc>
          <w:tcPr>
            <w:tcW w:w="1364" w:type="pct"/>
          </w:tcPr>
          <w:p w14:paraId="6C999F3F" w14:textId="77777777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Bank/Building Society</w:t>
            </w:r>
          </w:p>
        </w:tc>
        <w:tc>
          <w:tcPr>
            <w:tcW w:w="3636" w:type="pct"/>
          </w:tcPr>
          <w:p w14:paraId="5C7F34E9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812041" w:rsidRPr="00F371E3" w14:paraId="5804F803" w14:textId="77777777" w:rsidTr="00594510">
        <w:tc>
          <w:tcPr>
            <w:tcW w:w="1364" w:type="pct"/>
          </w:tcPr>
          <w:p w14:paraId="6C5EBA78" w14:textId="77777777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Name(s) in which account is held</w:t>
            </w:r>
          </w:p>
        </w:tc>
        <w:tc>
          <w:tcPr>
            <w:tcW w:w="3636" w:type="pct"/>
          </w:tcPr>
          <w:p w14:paraId="09247E11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6CDF0A46" w14:textId="51AB80E0" w:rsidR="00812041" w:rsidRPr="00F371E3" w:rsidRDefault="00812041" w:rsidP="003C1F55">
      <w:pPr>
        <w:spacing w:after="0"/>
        <w:rPr>
          <w:rFonts w:cstheme="minorHAnsi"/>
          <w:sz w:val="22"/>
          <w:szCs w:val="22"/>
        </w:rPr>
      </w:pPr>
    </w:p>
    <w:p w14:paraId="3B7BFFE5" w14:textId="39DE49BF" w:rsidR="00812041" w:rsidRPr="003C1F55" w:rsidRDefault="00812041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Mortgage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551"/>
        <w:gridCol w:w="6799"/>
      </w:tblGrid>
      <w:tr w:rsidR="00812041" w:rsidRPr="00F371E3" w14:paraId="1B2139C7" w14:textId="77777777" w:rsidTr="00594510">
        <w:tc>
          <w:tcPr>
            <w:tcW w:w="1364" w:type="pct"/>
          </w:tcPr>
          <w:p w14:paraId="214422DE" w14:textId="77777777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Bank/Building Society</w:t>
            </w:r>
          </w:p>
        </w:tc>
        <w:tc>
          <w:tcPr>
            <w:tcW w:w="3636" w:type="pct"/>
          </w:tcPr>
          <w:p w14:paraId="4DFA6C80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812041" w:rsidRPr="00F371E3" w14:paraId="71E45CB5" w14:textId="77777777" w:rsidTr="00594510">
        <w:tc>
          <w:tcPr>
            <w:tcW w:w="1364" w:type="pct"/>
          </w:tcPr>
          <w:p w14:paraId="64B24183" w14:textId="77777777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Name(s) in which account is held</w:t>
            </w:r>
          </w:p>
        </w:tc>
        <w:tc>
          <w:tcPr>
            <w:tcW w:w="3636" w:type="pct"/>
          </w:tcPr>
          <w:p w14:paraId="25881D9A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1FBFEF18" w14:textId="60C57BB2" w:rsidR="00812041" w:rsidRPr="003C1F55" w:rsidRDefault="00812041" w:rsidP="003C1F55">
      <w:pPr>
        <w:spacing w:after="0"/>
        <w:rPr>
          <w:rFonts w:cstheme="minorHAnsi"/>
          <w:b/>
          <w:sz w:val="24"/>
          <w:szCs w:val="24"/>
        </w:rPr>
      </w:pPr>
    </w:p>
    <w:p w14:paraId="132743E4" w14:textId="27887818" w:rsidR="00812041" w:rsidRPr="003C1F55" w:rsidRDefault="00812041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Credit and Store Cards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551"/>
        <w:gridCol w:w="6799"/>
      </w:tblGrid>
      <w:tr w:rsidR="00812041" w:rsidRPr="00F371E3" w14:paraId="5D8EE313" w14:textId="77777777" w:rsidTr="00594510">
        <w:tc>
          <w:tcPr>
            <w:tcW w:w="1364" w:type="pct"/>
          </w:tcPr>
          <w:p w14:paraId="15EF0C97" w14:textId="6315DB31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Issuer name</w:t>
            </w:r>
          </w:p>
        </w:tc>
        <w:tc>
          <w:tcPr>
            <w:tcW w:w="3636" w:type="pct"/>
          </w:tcPr>
          <w:p w14:paraId="0EC2ADB6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812041" w:rsidRPr="00F371E3" w14:paraId="475B052D" w14:textId="77777777" w:rsidTr="00594510">
        <w:tc>
          <w:tcPr>
            <w:tcW w:w="1364" w:type="pct"/>
          </w:tcPr>
          <w:p w14:paraId="4DAA4670" w14:textId="33B969D1" w:rsidR="00812041" w:rsidRPr="00F371E3" w:rsidRDefault="00812041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Card number</w:t>
            </w:r>
          </w:p>
        </w:tc>
        <w:tc>
          <w:tcPr>
            <w:tcW w:w="3636" w:type="pct"/>
          </w:tcPr>
          <w:p w14:paraId="185D1E2B" w14:textId="77777777" w:rsidR="00812041" w:rsidRPr="00F371E3" w:rsidRDefault="00812041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114818E0" w14:textId="0099A0CF" w:rsidR="00812041" w:rsidRPr="00F371E3" w:rsidRDefault="00812041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551"/>
        <w:gridCol w:w="6799"/>
      </w:tblGrid>
      <w:tr w:rsidR="007F03FF" w:rsidRPr="00F371E3" w14:paraId="132BFAA2" w14:textId="77777777" w:rsidTr="00594510">
        <w:tc>
          <w:tcPr>
            <w:tcW w:w="1364" w:type="pct"/>
          </w:tcPr>
          <w:p w14:paraId="3868356E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Issuer name</w:t>
            </w:r>
          </w:p>
        </w:tc>
        <w:tc>
          <w:tcPr>
            <w:tcW w:w="3636" w:type="pct"/>
          </w:tcPr>
          <w:p w14:paraId="10D69558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6B6B5743" w14:textId="77777777" w:rsidTr="00594510">
        <w:tc>
          <w:tcPr>
            <w:tcW w:w="1364" w:type="pct"/>
          </w:tcPr>
          <w:p w14:paraId="193ACC08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Card number</w:t>
            </w:r>
          </w:p>
        </w:tc>
        <w:tc>
          <w:tcPr>
            <w:tcW w:w="3636" w:type="pct"/>
          </w:tcPr>
          <w:p w14:paraId="7FB204B4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20BAC6C5" w14:textId="0FFF9882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551"/>
        <w:gridCol w:w="6799"/>
      </w:tblGrid>
      <w:tr w:rsidR="007F03FF" w:rsidRPr="00F371E3" w14:paraId="0C7F502E" w14:textId="77777777" w:rsidTr="00594510">
        <w:tc>
          <w:tcPr>
            <w:tcW w:w="1364" w:type="pct"/>
          </w:tcPr>
          <w:p w14:paraId="68A10CE7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Issuer name</w:t>
            </w:r>
          </w:p>
        </w:tc>
        <w:tc>
          <w:tcPr>
            <w:tcW w:w="3636" w:type="pct"/>
          </w:tcPr>
          <w:p w14:paraId="0578F5EE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0CEBDE59" w14:textId="77777777" w:rsidTr="00594510">
        <w:tc>
          <w:tcPr>
            <w:tcW w:w="1364" w:type="pct"/>
          </w:tcPr>
          <w:p w14:paraId="0B33A857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Card number</w:t>
            </w:r>
          </w:p>
        </w:tc>
        <w:tc>
          <w:tcPr>
            <w:tcW w:w="3636" w:type="pct"/>
          </w:tcPr>
          <w:p w14:paraId="57CDCAD9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5B8A6DBF" w14:textId="4FBDA4F1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551"/>
        <w:gridCol w:w="6799"/>
      </w:tblGrid>
      <w:tr w:rsidR="007F03FF" w:rsidRPr="00F371E3" w14:paraId="14332331" w14:textId="77777777" w:rsidTr="00594510">
        <w:tc>
          <w:tcPr>
            <w:tcW w:w="1364" w:type="pct"/>
          </w:tcPr>
          <w:p w14:paraId="3D1E6F41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Issuer name</w:t>
            </w:r>
          </w:p>
        </w:tc>
        <w:tc>
          <w:tcPr>
            <w:tcW w:w="3636" w:type="pct"/>
          </w:tcPr>
          <w:p w14:paraId="539EF53E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785F8889" w14:textId="77777777" w:rsidTr="00594510">
        <w:tc>
          <w:tcPr>
            <w:tcW w:w="1364" w:type="pct"/>
          </w:tcPr>
          <w:p w14:paraId="08D9D636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Card number</w:t>
            </w:r>
          </w:p>
        </w:tc>
        <w:tc>
          <w:tcPr>
            <w:tcW w:w="3636" w:type="pct"/>
          </w:tcPr>
          <w:p w14:paraId="27FB8D11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396D9CA0" w14:textId="0405D4ED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551"/>
        <w:gridCol w:w="6799"/>
      </w:tblGrid>
      <w:tr w:rsidR="007F03FF" w:rsidRPr="00F371E3" w14:paraId="4E2913EC" w14:textId="77777777" w:rsidTr="00594510">
        <w:tc>
          <w:tcPr>
            <w:tcW w:w="1364" w:type="pct"/>
          </w:tcPr>
          <w:p w14:paraId="472A3997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Issuer name</w:t>
            </w:r>
          </w:p>
        </w:tc>
        <w:tc>
          <w:tcPr>
            <w:tcW w:w="3636" w:type="pct"/>
          </w:tcPr>
          <w:p w14:paraId="39F02E32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0B4B09A4" w14:textId="77777777" w:rsidTr="00594510">
        <w:tc>
          <w:tcPr>
            <w:tcW w:w="1364" w:type="pct"/>
          </w:tcPr>
          <w:p w14:paraId="18EE23D2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Card number</w:t>
            </w:r>
          </w:p>
        </w:tc>
        <w:tc>
          <w:tcPr>
            <w:tcW w:w="3636" w:type="pct"/>
          </w:tcPr>
          <w:p w14:paraId="02E0F607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6EC643F6" w14:textId="58BD9AAB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p w14:paraId="7CE36488" w14:textId="32F2E3F7" w:rsidR="007F03FF" w:rsidRPr="003C1F55" w:rsidRDefault="007F03FF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Pensions</w:t>
      </w:r>
    </w:p>
    <w:p w14:paraId="1FDEF53B" w14:textId="1412430A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  <w:r w:rsidRPr="00F371E3">
        <w:rPr>
          <w:rFonts w:cstheme="minorHAnsi"/>
          <w:sz w:val="22"/>
          <w:szCs w:val="22"/>
        </w:rPr>
        <w:t>(</w:t>
      </w:r>
      <w:r w:rsidR="00B4371C">
        <w:rPr>
          <w:rFonts w:cstheme="minorHAnsi"/>
          <w:sz w:val="22"/>
          <w:szCs w:val="22"/>
        </w:rPr>
        <w:t>T</w:t>
      </w:r>
      <w:r w:rsidRPr="00F371E3">
        <w:rPr>
          <w:rFonts w:cstheme="minorHAnsi"/>
          <w:sz w:val="22"/>
          <w:szCs w:val="22"/>
        </w:rPr>
        <w:t>his could include a final salary pension from an employer, schemes you joined through your employer and pension schemes you’ve set up yourself)</w:t>
      </w:r>
      <w:r w:rsidR="00B4371C">
        <w:rPr>
          <w:rFonts w:cstheme="minorHAnsi"/>
          <w:sz w:val="22"/>
          <w:szCs w:val="22"/>
        </w:rPr>
        <w:t>.</w:t>
      </w:r>
    </w:p>
    <w:p w14:paraId="51F225E2" w14:textId="77777777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F371E3" w14:paraId="4EB72FF9" w14:textId="77777777" w:rsidTr="007F03FF">
        <w:tc>
          <w:tcPr>
            <w:tcW w:w="1441" w:type="pct"/>
          </w:tcPr>
          <w:p w14:paraId="1891CFCD" w14:textId="2B437CCF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Company</w:t>
            </w:r>
          </w:p>
        </w:tc>
        <w:tc>
          <w:tcPr>
            <w:tcW w:w="3559" w:type="pct"/>
          </w:tcPr>
          <w:p w14:paraId="2CDDA95D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256BC860" w14:textId="77777777" w:rsidTr="007F03FF">
        <w:tc>
          <w:tcPr>
            <w:tcW w:w="1441" w:type="pct"/>
          </w:tcPr>
          <w:p w14:paraId="64B83F78" w14:textId="374DC0F9" w:rsidR="007F03FF" w:rsidRPr="00336ABE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Phone number</w:t>
            </w:r>
          </w:p>
        </w:tc>
        <w:tc>
          <w:tcPr>
            <w:tcW w:w="3559" w:type="pct"/>
          </w:tcPr>
          <w:p w14:paraId="0B67BA89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0D7DC495" w14:textId="77777777" w:rsidTr="00B4371C">
        <w:tc>
          <w:tcPr>
            <w:tcW w:w="1441" w:type="pct"/>
            <w:tcBorders>
              <w:bottom w:val="single" w:sz="4" w:space="0" w:color="auto"/>
            </w:tcBorders>
          </w:tcPr>
          <w:p w14:paraId="3B8DB139" w14:textId="57E23A91" w:rsidR="007F03FF" w:rsidRPr="00336ABE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Plan number</w:t>
            </w:r>
          </w:p>
        </w:tc>
        <w:tc>
          <w:tcPr>
            <w:tcW w:w="3559" w:type="pct"/>
            <w:tcBorders>
              <w:bottom w:val="single" w:sz="4" w:space="0" w:color="auto"/>
            </w:tcBorders>
          </w:tcPr>
          <w:p w14:paraId="45D4BDAF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4076524D" w14:textId="77777777" w:rsidTr="00B4371C"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3BEA" w14:textId="487A4686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435F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148A4BFC" w14:textId="7DDD70EB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F371E3" w14:paraId="28890A1E" w14:textId="77777777" w:rsidTr="00594510">
        <w:tc>
          <w:tcPr>
            <w:tcW w:w="1441" w:type="pct"/>
          </w:tcPr>
          <w:p w14:paraId="042C8F42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Company</w:t>
            </w:r>
          </w:p>
        </w:tc>
        <w:tc>
          <w:tcPr>
            <w:tcW w:w="3559" w:type="pct"/>
          </w:tcPr>
          <w:p w14:paraId="3C807EB0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14D5EE79" w14:textId="77777777" w:rsidTr="00594510">
        <w:tc>
          <w:tcPr>
            <w:tcW w:w="1441" w:type="pct"/>
          </w:tcPr>
          <w:p w14:paraId="2C55F51F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Phone number</w:t>
            </w:r>
          </w:p>
        </w:tc>
        <w:tc>
          <w:tcPr>
            <w:tcW w:w="3559" w:type="pct"/>
          </w:tcPr>
          <w:p w14:paraId="78A96007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1D251BEE" w14:textId="77777777" w:rsidTr="00594510">
        <w:tc>
          <w:tcPr>
            <w:tcW w:w="1441" w:type="pct"/>
          </w:tcPr>
          <w:p w14:paraId="6E2A4A3B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Plan number</w:t>
            </w:r>
          </w:p>
        </w:tc>
        <w:tc>
          <w:tcPr>
            <w:tcW w:w="3559" w:type="pct"/>
          </w:tcPr>
          <w:p w14:paraId="676EB510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5E8FC0AB" w14:textId="77777777" w:rsidTr="00594510">
        <w:tc>
          <w:tcPr>
            <w:tcW w:w="1441" w:type="pct"/>
          </w:tcPr>
          <w:p w14:paraId="33AD2944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1514EB33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3341F3A3" w14:textId="4BDF425A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F371E3" w14:paraId="1202D3DE" w14:textId="77777777" w:rsidTr="00594510">
        <w:tc>
          <w:tcPr>
            <w:tcW w:w="1441" w:type="pct"/>
          </w:tcPr>
          <w:p w14:paraId="013C00C8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Company</w:t>
            </w:r>
          </w:p>
        </w:tc>
        <w:tc>
          <w:tcPr>
            <w:tcW w:w="3559" w:type="pct"/>
          </w:tcPr>
          <w:p w14:paraId="75F6A41D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72A09D06" w14:textId="77777777" w:rsidTr="00594510">
        <w:tc>
          <w:tcPr>
            <w:tcW w:w="1441" w:type="pct"/>
          </w:tcPr>
          <w:p w14:paraId="118696E3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Phone number</w:t>
            </w:r>
          </w:p>
        </w:tc>
        <w:tc>
          <w:tcPr>
            <w:tcW w:w="3559" w:type="pct"/>
          </w:tcPr>
          <w:p w14:paraId="73572E85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0DF14FB0" w14:textId="77777777" w:rsidTr="00594510">
        <w:tc>
          <w:tcPr>
            <w:tcW w:w="1441" w:type="pct"/>
          </w:tcPr>
          <w:p w14:paraId="16B4E100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Plan number</w:t>
            </w:r>
          </w:p>
        </w:tc>
        <w:tc>
          <w:tcPr>
            <w:tcW w:w="3559" w:type="pct"/>
          </w:tcPr>
          <w:p w14:paraId="34286D2E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13343411" w14:textId="77777777" w:rsidTr="00594510">
        <w:tc>
          <w:tcPr>
            <w:tcW w:w="1441" w:type="pct"/>
          </w:tcPr>
          <w:p w14:paraId="7D8ABB78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4E46F510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4F01558E" w14:textId="77777777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p w14:paraId="26DDEF6B" w14:textId="6CCDD0F5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  <w:r w:rsidRPr="003C1F55">
        <w:rPr>
          <w:rFonts w:cstheme="minorHAnsi"/>
          <w:b/>
          <w:sz w:val="24"/>
          <w:szCs w:val="24"/>
        </w:rPr>
        <w:t>Life Insurance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F371E3" w14:paraId="7E060455" w14:textId="77777777" w:rsidTr="00594510">
        <w:tc>
          <w:tcPr>
            <w:tcW w:w="1441" w:type="pct"/>
          </w:tcPr>
          <w:p w14:paraId="76548495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Company</w:t>
            </w:r>
          </w:p>
        </w:tc>
        <w:tc>
          <w:tcPr>
            <w:tcW w:w="3559" w:type="pct"/>
          </w:tcPr>
          <w:p w14:paraId="236F4064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461BB22E" w14:textId="77777777" w:rsidTr="00594510">
        <w:tc>
          <w:tcPr>
            <w:tcW w:w="1441" w:type="pct"/>
          </w:tcPr>
          <w:p w14:paraId="47E12013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Phone number</w:t>
            </w:r>
          </w:p>
        </w:tc>
        <w:tc>
          <w:tcPr>
            <w:tcW w:w="3559" w:type="pct"/>
          </w:tcPr>
          <w:p w14:paraId="229841A9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477A7DAF" w14:textId="77777777" w:rsidTr="00594510">
        <w:tc>
          <w:tcPr>
            <w:tcW w:w="1441" w:type="pct"/>
          </w:tcPr>
          <w:p w14:paraId="2F8F7AFC" w14:textId="460BBB3F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Policy number</w:t>
            </w:r>
          </w:p>
        </w:tc>
        <w:tc>
          <w:tcPr>
            <w:tcW w:w="3559" w:type="pct"/>
          </w:tcPr>
          <w:p w14:paraId="2E6DDB15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25019687" w14:textId="77777777" w:rsidTr="00594510">
        <w:tc>
          <w:tcPr>
            <w:tcW w:w="1441" w:type="pct"/>
          </w:tcPr>
          <w:p w14:paraId="4134803C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16285996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6AE07B91" w14:textId="1AE7A4D2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p w14:paraId="43AAC96E" w14:textId="6C42FBC3" w:rsidR="007F03FF" w:rsidRPr="003C1F55" w:rsidRDefault="007F03FF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 xml:space="preserve">Annuity </w:t>
      </w:r>
      <w:r w:rsidR="00B4371C">
        <w:rPr>
          <w:rFonts w:cstheme="minorHAnsi"/>
          <w:b/>
          <w:sz w:val="24"/>
          <w:szCs w:val="24"/>
        </w:rPr>
        <w:t>P</w:t>
      </w:r>
      <w:r w:rsidRPr="003C1F55">
        <w:rPr>
          <w:rFonts w:cstheme="minorHAnsi"/>
          <w:b/>
          <w:sz w:val="24"/>
          <w:szCs w:val="24"/>
        </w:rPr>
        <w:t>olicy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F371E3" w14:paraId="0F1C5473" w14:textId="77777777" w:rsidTr="00594510">
        <w:tc>
          <w:tcPr>
            <w:tcW w:w="1441" w:type="pct"/>
          </w:tcPr>
          <w:p w14:paraId="73BCD20B" w14:textId="01328AAE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Provider name</w:t>
            </w:r>
          </w:p>
        </w:tc>
        <w:tc>
          <w:tcPr>
            <w:tcW w:w="3559" w:type="pct"/>
          </w:tcPr>
          <w:p w14:paraId="2DD2E808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795A7E47" w14:textId="77777777" w:rsidTr="00594510">
        <w:tc>
          <w:tcPr>
            <w:tcW w:w="1441" w:type="pct"/>
          </w:tcPr>
          <w:p w14:paraId="216AFA28" w14:textId="04622AFD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Policy number</w:t>
            </w:r>
          </w:p>
        </w:tc>
        <w:tc>
          <w:tcPr>
            <w:tcW w:w="3559" w:type="pct"/>
          </w:tcPr>
          <w:p w14:paraId="200BA235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0C4AEC0A" w14:textId="77777777" w:rsidTr="00594510">
        <w:tc>
          <w:tcPr>
            <w:tcW w:w="1441" w:type="pct"/>
          </w:tcPr>
          <w:p w14:paraId="1FAB5E62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0C50A15C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1F434BBA" w14:textId="77777777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p w14:paraId="513F176F" w14:textId="157862A7" w:rsidR="007F03FF" w:rsidRPr="003C1F55" w:rsidRDefault="007F03FF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Investments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F371E3" w14:paraId="37094952" w14:textId="77777777" w:rsidTr="00594510">
        <w:tc>
          <w:tcPr>
            <w:tcW w:w="1441" w:type="pct"/>
          </w:tcPr>
          <w:p w14:paraId="7C72D835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Provider name</w:t>
            </w:r>
          </w:p>
        </w:tc>
        <w:tc>
          <w:tcPr>
            <w:tcW w:w="3559" w:type="pct"/>
          </w:tcPr>
          <w:p w14:paraId="5CDD761E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47D3A7A7" w14:textId="77777777" w:rsidTr="00594510">
        <w:tc>
          <w:tcPr>
            <w:tcW w:w="1441" w:type="pct"/>
          </w:tcPr>
          <w:p w14:paraId="7A4EA242" w14:textId="1E72A09A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Name(s) in which account is held</w:t>
            </w:r>
          </w:p>
        </w:tc>
        <w:tc>
          <w:tcPr>
            <w:tcW w:w="3559" w:type="pct"/>
          </w:tcPr>
          <w:p w14:paraId="35B3A527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53CA6736" w14:textId="77777777" w:rsidTr="00594510">
        <w:tc>
          <w:tcPr>
            <w:tcW w:w="1441" w:type="pct"/>
          </w:tcPr>
          <w:p w14:paraId="1DD38D62" w14:textId="5CFF6081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Phone number</w:t>
            </w:r>
          </w:p>
        </w:tc>
        <w:tc>
          <w:tcPr>
            <w:tcW w:w="3559" w:type="pct"/>
          </w:tcPr>
          <w:p w14:paraId="57E3A8AA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16E65A36" w14:textId="4C26216F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p w14:paraId="65A064DE" w14:textId="5D45CB91" w:rsidR="007F03FF" w:rsidRPr="003C1F55" w:rsidRDefault="007F03FF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Shares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F371E3" w14:paraId="23DF8226" w14:textId="77777777" w:rsidTr="00594510">
        <w:tc>
          <w:tcPr>
            <w:tcW w:w="1441" w:type="pct"/>
          </w:tcPr>
          <w:p w14:paraId="554A77E2" w14:textId="6D10F29E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Company name</w:t>
            </w:r>
          </w:p>
        </w:tc>
        <w:tc>
          <w:tcPr>
            <w:tcW w:w="3559" w:type="pct"/>
          </w:tcPr>
          <w:p w14:paraId="24E5EDC6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2D0BDE7C" w14:textId="77777777" w:rsidTr="00594510">
        <w:tc>
          <w:tcPr>
            <w:tcW w:w="1441" w:type="pct"/>
          </w:tcPr>
          <w:p w14:paraId="31E4D193" w14:textId="01D8C32A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certificate is kept</w:t>
            </w:r>
          </w:p>
        </w:tc>
        <w:tc>
          <w:tcPr>
            <w:tcW w:w="3559" w:type="pct"/>
          </w:tcPr>
          <w:p w14:paraId="3248C720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3B62F5F1" w14:textId="24713D55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F371E3" w14:paraId="71E4982A" w14:textId="77777777" w:rsidTr="00594510">
        <w:tc>
          <w:tcPr>
            <w:tcW w:w="1441" w:type="pct"/>
          </w:tcPr>
          <w:p w14:paraId="7600B1AC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Company name</w:t>
            </w:r>
          </w:p>
        </w:tc>
        <w:tc>
          <w:tcPr>
            <w:tcW w:w="3559" w:type="pct"/>
          </w:tcPr>
          <w:p w14:paraId="13AD13FD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3F629ECE" w14:textId="77777777" w:rsidTr="00594510">
        <w:tc>
          <w:tcPr>
            <w:tcW w:w="1441" w:type="pct"/>
          </w:tcPr>
          <w:p w14:paraId="69AE797E" w14:textId="77777777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certificate is kept</w:t>
            </w:r>
          </w:p>
        </w:tc>
        <w:tc>
          <w:tcPr>
            <w:tcW w:w="3559" w:type="pct"/>
          </w:tcPr>
          <w:p w14:paraId="6577C8E3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274AA74B" w14:textId="457325B8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p w14:paraId="3B286594" w14:textId="0DAB6C1F" w:rsidR="007F03FF" w:rsidRPr="003C1F55" w:rsidRDefault="007F03FF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 xml:space="preserve">Car </w:t>
      </w:r>
      <w:r w:rsidR="00BB0945">
        <w:rPr>
          <w:rFonts w:cstheme="minorHAnsi"/>
          <w:b/>
          <w:sz w:val="24"/>
          <w:szCs w:val="24"/>
        </w:rPr>
        <w:t>I</w:t>
      </w:r>
      <w:r w:rsidRPr="003C1F55">
        <w:rPr>
          <w:rFonts w:cstheme="minorHAnsi"/>
          <w:b/>
          <w:sz w:val="24"/>
          <w:szCs w:val="24"/>
        </w:rPr>
        <w:t>nsurance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F371E3" w14:paraId="1AAAF4D0" w14:textId="77777777" w:rsidTr="00594510">
        <w:tc>
          <w:tcPr>
            <w:tcW w:w="1441" w:type="pct"/>
          </w:tcPr>
          <w:p w14:paraId="2E17B5B4" w14:textId="7461D38D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Car insurance company </w:t>
            </w:r>
          </w:p>
        </w:tc>
        <w:tc>
          <w:tcPr>
            <w:tcW w:w="3559" w:type="pct"/>
          </w:tcPr>
          <w:p w14:paraId="5EA27D3A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06B0C997" w14:textId="77777777" w:rsidTr="00594510">
        <w:tc>
          <w:tcPr>
            <w:tcW w:w="1441" w:type="pct"/>
          </w:tcPr>
          <w:p w14:paraId="2B7E81C4" w14:textId="4852C81B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Policy number</w:t>
            </w:r>
          </w:p>
        </w:tc>
        <w:tc>
          <w:tcPr>
            <w:tcW w:w="3559" w:type="pct"/>
          </w:tcPr>
          <w:p w14:paraId="2F450A81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6E5DBD77" w14:textId="77777777" w:rsidTr="00594510">
        <w:tc>
          <w:tcPr>
            <w:tcW w:w="1441" w:type="pct"/>
          </w:tcPr>
          <w:p w14:paraId="35B06153" w14:textId="35D02951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Renewal date</w:t>
            </w:r>
          </w:p>
        </w:tc>
        <w:tc>
          <w:tcPr>
            <w:tcW w:w="3559" w:type="pct"/>
          </w:tcPr>
          <w:p w14:paraId="4A926C9E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037294D4" w14:textId="77777777" w:rsidTr="00594510">
        <w:tc>
          <w:tcPr>
            <w:tcW w:w="1441" w:type="pct"/>
          </w:tcPr>
          <w:p w14:paraId="04894688" w14:textId="3608B15E" w:rsidR="007F03FF" w:rsidRPr="00F371E3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21638F06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4AFEDAAB" w14:textId="1E98ECDA" w:rsidR="007F03FF" w:rsidRPr="00F371E3" w:rsidRDefault="007F03FF" w:rsidP="003C1F55">
      <w:pPr>
        <w:spacing w:after="0"/>
        <w:rPr>
          <w:rFonts w:cstheme="minorHAnsi"/>
          <w:sz w:val="22"/>
          <w:szCs w:val="22"/>
        </w:rPr>
      </w:pPr>
    </w:p>
    <w:p w14:paraId="6BC32861" w14:textId="4E274802" w:rsidR="007F03FF" w:rsidRPr="003C1F55" w:rsidRDefault="007F03FF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 xml:space="preserve">Car </w:t>
      </w:r>
      <w:r w:rsidR="00BB0945">
        <w:rPr>
          <w:rFonts w:cstheme="minorHAnsi"/>
          <w:b/>
          <w:sz w:val="24"/>
          <w:szCs w:val="24"/>
        </w:rPr>
        <w:t>B</w:t>
      </w:r>
      <w:r w:rsidRPr="003C1F55">
        <w:rPr>
          <w:rFonts w:cstheme="minorHAnsi"/>
          <w:b/>
          <w:sz w:val="24"/>
          <w:szCs w:val="24"/>
        </w:rPr>
        <w:t xml:space="preserve">reakdown </w:t>
      </w:r>
      <w:r w:rsidR="00BB0945">
        <w:rPr>
          <w:rFonts w:cstheme="minorHAnsi"/>
          <w:b/>
          <w:sz w:val="24"/>
          <w:szCs w:val="24"/>
        </w:rPr>
        <w:t>C</w:t>
      </w:r>
      <w:r w:rsidRPr="003C1F55">
        <w:rPr>
          <w:rFonts w:cstheme="minorHAnsi"/>
          <w:b/>
          <w:sz w:val="24"/>
          <w:szCs w:val="24"/>
        </w:rPr>
        <w:t>over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7F03FF" w:rsidRPr="00336ABE" w14:paraId="5A58ADA1" w14:textId="77777777" w:rsidTr="00594510">
        <w:tc>
          <w:tcPr>
            <w:tcW w:w="1441" w:type="pct"/>
          </w:tcPr>
          <w:p w14:paraId="58B0B632" w14:textId="6C121873" w:rsidR="007F03FF" w:rsidRPr="00336ABE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 xml:space="preserve">Provider </w:t>
            </w:r>
            <w:r w:rsidR="003B596A" w:rsidRPr="00336ABE">
              <w:rPr>
                <w:rFonts w:cstheme="minorHAnsi"/>
                <w:sz w:val="22"/>
                <w:szCs w:val="22"/>
              </w:rPr>
              <w:t xml:space="preserve">Name </w:t>
            </w:r>
          </w:p>
        </w:tc>
        <w:tc>
          <w:tcPr>
            <w:tcW w:w="3559" w:type="pct"/>
          </w:tcPr>
          <w:p w14:paraId="0E4A7AE0" w14:textId="77777777" w:rsidR="007F03FF" w:rsidRPr="00336ABE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336ABE" w14:paraId="480FBB80" w14:textId="77777777" w:rsidTr="00594510">
        <w:tc>
          <w:tcPr>
            <w:tcW w:w="1441" w:type="pct"/>
          </w:tcPr>
          <w:p w14:paraId="1709D38E" w14:textId="7380D4DC" w:rsidR="007F03FF" w:rsidRPr="00336ABE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Renewal date</w:t>
            </w:r>
          </w:p>
        </w:tc>
        <w:tc>
          <w:tcPr>
            <w:tcW w:w="3559" w:type="pct"/>
          </w:tcPr>
          <w:p w14:paraId="6F05AECC" w14:textId="77777777" w:rsidR="007F03FF" w:rsidRPr="00336ABE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336ABE" w14:paraId="5526E649" w14:textId="77777777" w:rsidTr="00594510">
        <w:tc>
          <w:tcPr>
            <w:tcW w:w="1441" w:type="pct"/>
          </w:tcPr>
          <w:p w14:paraId="3D2C6E8A" w14:textId="6F1C03FF" w:rsidR="007F03FF" w:rsidRPr="00336ABE" w:rsidRDefault="007F03F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6C996E3C" w14:textId="77777777" w:rsidR="007F03FF" w:rsidRPr="00336ABE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6DDD80BB" w14:textId="77777777" w:rsidR="007F03FF" w:rsidRPr="00336ABE" w:rsidRDefault="007F03FF" w:rsidP="003C1F55">
      <w:pPr>
        <w:spacing w:after="0"/>
        <w:rPr>
          <w:rFonts w:cstheme="minorHAnsi"/>
          <w:sz w:val="22"/>
          <w:szCs w:val="22"/>
        </w:rPr>
      </w:pPr>
    </w:p>
    <w:p w14:paraId="73E233F6" w14:textId="797A41F5" w:rsidR="00CD760F" w:rsidRPr="00336ABE" w:rsidRDefault="007F03FF" w:rsidP="003C1F55">
      <w:pPr>
        <w:spacing w:after="0"/>
        <w:rPr>
          <w:rFonts w:cstheme="minorHAnsi"/>
          <w:sz w:val="22"/>
          <w:szCs w:val="22"/>
        </w:rPr>
      </w:pPr>
      <w:r w:rsidRPr="00336ABE">
        <w:rPr>
          <w:rFonts w:cstheme="minorHAnsi"/>
          <w:b/>
          <w:sz w:val="24"/>
          <w:szCs w:val="24"/>
        </w:rPr>
        <w:t xml:space="preserve">House </w:t>
      </w:r>
      <w:r w:rsidR="00BB0945" w:rsidRPr="00336ABE">
        <w:rPr>
          <w:rFonts w:cstheme="minorHAnsi"/>
          <w:b/>
          <w:sz w:val="24"/>
          <w:szCs w:val="24"/>
        </w:rPr>
        <w:t>I</w:t>
      </w:r>
      <w:r w:rsidRPr="00336ABE">
        <w:rPr>
          <w:rFonts w:cstheme="minorHAnsi"/>
          <w:b/>
          <w:sz w:val="24"/>
          <w:szCs w:val="24"/>
        </w:rPr>
        <w:t>nsurance</w:t>
      </w:r>
      <w:r w:rsidR="00BB0945" w:rsidRPr="00336ABE">
        <w:rPr>
          <w:rFonts w:cstheme="minorHAnsi"/>
          <w:b/>
          <w:sz w:val="24"/>
          <w:szCs w:val="24"/>
        </w:rPr>
        <w:t xml:space="preserve"> - Contents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CD760F" w:rsidRPr="00F371E3" w14:paraId="14248E9C" w14:textId="77777777" w:rsidTr="00594510">
        <w:tc>
          <w:tcPr>
            <w:tcW w:w="1441" w:type="pct"/>
          </w:tcPr>
          <w:p w14:paraId="28831838" w14:textId="6FBA4370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Provider name</w:t>
            </w:r>
          </w:p>
        </w:tc>
        <w:tc>
          <w:tcPr>
            <w:tcW w:w="3559" w:type="pct"/>
          </w:tcPr>
          <w:p w14:paraId="4844D823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6E541682" w14:textId="77777777" w:rsidTr="00594510">
        <w:tc>
          <w:tcPr>
            <w:tcW w:w="1441" w:type="pct"/>
          </w:tcPr>
          <w:p w14:paraId="61D52B3A" w14:textId="035827DA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Policy number</w:t>
            </w:r>
          </w:p>
        </w:tc>
        <w:tc>
          <w:tcPr>
            <w:tcW w:w="3559" w:type="pct"/>
          </w:tcPr>
          <w:p w14:paraId="49E842B6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431CD91A" w14:textId="77777777" w:rsidTr="00594510">
        <w:tc>
          <w:tcPr>
            <w:tcW w:w="1441" w:type="pct"/>
          </w:tcPr>
          <w:p w14:paraId="597FAC9E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Renewal date</w:t>
            </w:r>
          </w:p>
        </w:tc>
        <w:tc>
          <w:tcPr>
            <w:tcW w:w="3559" w:type="pct"/>
          </w:tcPr>
          <w:p w14:paraId="120E2136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1A830219" w14:textId="77777777" w:rsidTr="00594510">
        <w:tc>
          <w:tcPr>
            <w:tcW w:w="1441" w:type="pct"/>
          </w:tcPr>
          <w:p w14:paraId="44C19509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517F44E6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1F11773F" w14:textId="7A5DA1EC" w:rsidR="00CD760F" w:rsidRPr="00F371E3" w:rsidRDefault="00CD760F" w:rsidP="003C1F55">
      <w:pPr>
        <w:spacing w:after="0"/>
        <w:rPr>
          <w:rFonts w:cstheme="minorHAnsi"/>
          <w:sz w:val="22"/>
          <w:szCs w:val="22"/>
        </w:rPr>
      </w:pPr>
    </w:p>
    <w:p w14:paraId="037BE2C9" w14:textId="4840D00C" w:rsidR="00BB0945" w:rsidRPr="003C1F55" w:rsidRDefault="00BB0945" w:rsidP="00BB094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 xml:space="preserve">House </w:t>
      </w:r>
      <w:r>
        <w:rPr>
          <w:rFonts w:cstheme="minorHAnsi"/>
          <w:b/>
          <w:sz w:val="24"/>
          <w:szCs w:val="24"/>
        </w:rPr>
        <w:t>I</w:t>
      </w:r>
      <w:r w:rsidRPr="003C1F55">
        <w:rPr>
          <w:rFonts w:cstheme="minorHAnsi"/>
          <w:b/>
          <w:sz w:val="24"/>
          <w:szCs w:val="24"/>
        </w:rPr>
        <w:t>nsurance</w:t>
      </w:r>
      <w:r>
        <w:rPr>
          <w:rFonts w:cstheme="minorHAnsi"/>
          <w:b/>
          <w:sz w:val="24"/>
          <w:szCs w:val="24"/>
        </w:rPr>
        <w:t xml:space="preserve"> - Buildings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CD760F" w:rsidRPr="00F371E3" w14:paraId="4F299BFA" w14:textId="77777777" w:rsidTr="00594510">
        <w:tc>
          <w:tcPr>
            <w:tcW w:w="1441" w:type="pct"/>
          </w:tcPr>
          <w:p w14:paraId="1DFB8ED5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Provider name</w:t>
            </w:r>
          </w:p>
        </w:tc>
        <w:tc>
          <w:tcPr>
            <w:tcW w:w="3559" w:type="pct"/>
          </w:tcPr>
          <w:p w14:paraId="56A33B5F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575FC398" w14:textId="77777777" w:rsidTr="00594510">
        <w:tc>
          <w:tcPr>
            <w:tcW w:w="1441" w:type="pct"/>
          </w:tcPr>
          <w:p w14:paraId="0A51B850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Policy number</w:t>
            </w:r>
          </w:p>
        </w:tc>
        <w:tc>
          <w:tcPr>
            <w:tcW w:w="3559" w:type="pct"/>
          </w:tcPr>
          <w:p w14:paraId="7C189D84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3203B077" w14:textId="77777777" w:rsidTr="00594510">
        <w:tc>
          <w:tcPr>
            <w:tcW w:w="1441" w:type="pct"/>
          </w:tcPr>
          <w:p w14:paraId="0FDF74C4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Renewal date</w:t>
            </w:r>
          </w:p>
        </w:tc>
        <w:tc>
          <w:tcPr>
            <w:tcW w:w="3559" w:type="pct"/>
          </w:tcPr>
          <w:p w14:paraId="0A8F2ED1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23079F03" w14:textId="77777777" w:rsidTr="00594510">
        <w:tc>
          <w:tcPr>
            <w:tcW w:w="1441" w:type="pct"/>
          </w:tcPr>
          <w:p w14:paraId="529582F8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4CCE57B5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766BEAE9" w14:textId="77777777" w:rsidR="00CD760F" w:rsidRPr="00F371E3" w:rsidRDefault="00CD760F" w:rsidP="003C1F55">
      <w:pPr>
        <w:spacing w:after="0"/>
        <w:rPr>
          <w:rFonts w:cstheme="minorHAnsi"/>
          <w:sz w:val="22"/>
          <w:szCs w:val="22"/>
        </w:rPr>
      </w:pPr>
    </w:p>
    <w:p w14:paraId="7F3892DF" w14:textId="1608EE9E" w:rsidR="00CD760F" w:rsidRPr="003C1F55" w:rsidRDefault="00CD760F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 xml:space="preserve">Other </w:t>
      </w:r>
      <w:r w:rsidR="000E687A">
        <w:rPr>
          <w:rFonts w:cstheme="minorHAnsi"/>
          <w:b/>
          <w:sz w:val="24"/>
          <w:szCs w:val="24"/>
        </w:rPr>
        <w:t>I</w:t>
      </w:r>
      <w:r w:rsidRPr="003C1F55">
        <w:rPr>
          <w:rFonts w:cstheme="minorHAnsi"/>
          <w:b/>
          <w:sz w:val="24"/>
          <w:szCs w:val="24"/>
        </w:rPr>
        <w:t xml:space="preserve">nsurance (pet/travel/boiler cover </w:t>
      </w:r>
      <w:proofErr w:type="spellStart"/>
      <w:r w:rsidRPr="003C1F55">
        <w:rPr>
          <w:rFonts w:cstheme="minorHAnsi"/>
          <w:b/>
          <w:sz w:val="24"/>
          <w:szCs w:val="24"/>
        </w:rPr>
        <w:t>etc</w:t>
      </w:r>
      <w:proofErr w:type="spellEnd"/>
      <w:r w:rsidRPr="003C1F55">
        <w:rPr>
          <w:rFonts w:cstheme="minorHAnsi"/>
          <w:b/>
          <w:sz w:val="24"/>
          <w:szCs w:val="24"/>
        </w:rPr>
        <w:t>)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CD760F" w:rsidRPr="00F371E3" w14:paraId="369DD1C4" w14:textId="77777777" w:rsidTr="00594510">
        <w:tc>
          <w:tcPr>
            <w:tcW w:w="1441" w:type="pct"/>
          </w:tcPr>
          <w:p w14:paraId="38678061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Provider name</w:t>
            </w:r>
          </w:p>
        </w:tc>
        <w:tc>
          <w:tcPr>
            <w:tcW w:w="3559" w:type="pct"/>
          </w:tcPr>
          <w:p w14:paraId="75B4DD61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31ABA1C4" w14:textId="77777777" w:rsidTr="00594510">
        <w:tc>
          <w:tcPr>
            <w:tcW w:w="1441" w:type="pct"/>
          </w:tcPr>
          <w:p w14:paraId="5F852C09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Policy number</w:t>
            </w:r>
          </w:p>
        </w:tc>
        <w:tc>
          <w:tcPr>
            <w:tcW w:w="3559" w:type="pct"/>
          </w:tcPr>
          <w:p w14:paraId="12F73B53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59FF29B4" w14:textId="77777777" w:rsidTr="00594510">
        <w:tc>
          <w:tcPr>
            <w:tcW w:w="1441" w:type="pct"/>
          </w:tcPr>
          <w:p w14:paraId="2069A20A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Renewal date</w:t>
            </w:r>
          </w:p>
        </w:tc>
        <w:tc>
          <w:tcPr>
            <w:tcW w:w="3559" w:type="pct"/>
          </w:tcPr>
          <w:p w14:paraId="0F7A1834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04BBC92C" w14:textId="77777777" w:rsidTr="00594510">
        <w:tc>
          <w:tcPr>
            <w:tcW w:w="1441" w:type="pct"/>
          </w:tcPr>
          <w:p w14:paraId="2CEFBBAE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03FFBB29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33215615" w14:textId="77777777" w:rsidR="00CD760F" w:rsidRPr="00F371E3" w:rsidRDefault="00CD760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CD760F" w:rsidRPr="00F371E3" w14:paraId="7365E2FF" w14:textId="77777777" w:rsidTr="00594510">
        <w:tc>
          <w:tcPr>
            <w:tcW w:w="1441" w:type="pct"/>
          </w:tcPr>
          <w:p w14:paraId="7C9F52C6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Provider name</w:t>
            </w:r>
          </w:p>
        </w:tc>
        <w:tc>
          <w:tcPr>
            <w:tcW w:w="3559" w:type="pct"/>
          </w:tcPr>
          <w:p w14:paraId="0737668D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7B0681A5" w14:textId="77777777" w:rsidTr="00594510">
        <w:tc>
          <w:tcPr>
            <w:tcW w:w="1441" w:type="pct"/>
          </w:tcPr>
          <w:p w14:paraId="26C23E2F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Policy number</w:t>
            </w:r>
          </w:p>
        </w:tc>
        <w:tc>
          <w:tcPr>
            <w:tcW w:w="3559" w:type="pct"/>
          </w:tcPr>
          <w:p w14:paraId="04D85A22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1D8E2AF4" w14:textId="77777777" w:rsidTr="00594510">
        <w:tc>
          <w:tcPr>
            <w:tcW w:w="1441" w:type="pct"/>
          </w:tcPr>
          <w:p w14:paraId="43A89918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Renewal date</w:t>
            </w:r>
          </w:p>
        </w:tc>
        <w:tc>
          <w:tcPr>
            <w:tcW w:w="3559" w:type="pct"/>
          </w:tcPr>
          <w:p w14:paraId="3605F4D4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5098B158" w14:textId="77777777" w:rsidTr="00594510">
        <w:tc>
          <w:tcPr>
            <w:tcW w:w="1441" w:type="pct"/>
          </w:tcPr>
          <w:p w14:paraId="7212A67C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5089C6B3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206D9F40" w14:textId="0CD86187" w:rsidR="00CD760F" w:rsidRPr="00F371E3" w:rsidRDefault="00CD760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CD760F" w:rsidRPr="00F371E3" w14:paraId="0518C477" w14:textId="77777777" w:rsidTr="00594510">
        <w:tc>
          <w:tcPr>
            <w:tcW w:w="1441" w:type="pct"/>
          </w:tcPr>
          <w:p w14:paraId="0C8DAEC5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Provider name</w:t>
            </w:r>
          </w:p>
        </w:tc>
        <w:tc>
          <w:tcPr>
            <w:tcW w:w="3559" w:type="pct"/>
          </w:tcPr>
          <w:p w14:paraId="327672A4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26BAC564" w14:textId="77777777" w:rsidTr="00594510">
        <w:tc>
          <w:tcPr>
            <w:tcW w:w="1441" w:type="pct"/>
          </w:tcPr>
          <w:p w14:paraId="2235B644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Policy number</w:t>
            </w:r>
          </w:p>
        </w:tc>
        <w:tc>
          <w:tcPr>
            <w:tcW w:w="3559" w:type="pct"/>
          </w:tcPr>
          <w:p w14:paraId="019E088D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671556CD" w14:textId="77777777" w:rsidTr="00594510">
        <w:tc>
          <w:tcPr>
            <w:tcW w:w="1441" w:type="pct"/>
          </w:tcPr>
          <w:p w14:paraId="663361B2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Renewal date</w:t>
            </w:r>
          </w:p>
        </w:tc>
        <w:tc>
          <w:tcPr>
            <w:tcW w:w="3559" w:type="pct"/>
          </w:tcPr>
          <w:p w14:paraId="5C37E33C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5ADE42E2" w14:textId="77777777" w:rsidTr="00594510">
        <w:tc>
          <w:tcPr>
            <w:tcW w:w="1441" w:type="pct"/>
          </w:tcPr>
          <w:p w14:paraId="38AFE6CA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4F35B7F0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64222260" w14:textId="1BB8C9FF" w:rsidR="00CD760F" w:rsidRPr="00F371E3" w:rsidRDefault="00CD760F" w:rsidP="003C1F55">
      <w:pPr>
        <w:spacing w:after="0"/>
        <w:rPr>
          <w:rFonts w:cstheme="minorHAnsi"/>
          <w:sz w:val="22"/>
          <w:szCs w:val="22"/>
        </w:rPr>
      </w:pPr>
    </w:p>
    <w:p w14:paraId="44208E65" w14:textId="1C77B775" w:rsidR="00CD760F" w:rsidRPr="003C1F55" w:rsidRDefault="00CD760F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Loans/</w:t>
      </w:r>
      <w:r w:rsidR="0054629F">
        <w:rPr>
          <w:rFonts w:cstheme="minorHAnsi"/>
          <w:b/>
          <w:sz w:val="24"/>
          <w:szCs w:val="24"/>
        </w:rPr>
        <w:t>H</w:t>
      </w:r>
      <w:r w:rsidRPr="003C1F55">
        <w:rPr>
          <w:rFonts w:cstheme="minorHAnsi"/>
          <w:b/>
          <w:sz w:val="24"/>
          <w:szCs w:val="24"/>
        </w:rPr>
        <w:t xml:space="preserve">ire </w:t>
      </w:r>
      <w:r w:rsidR="0054629F">
        <w:rPr>
          <w:rFonts w:cstheme="minorHAnsi"/>
          <w:b/>
          <w:sz w:val="24"/>
          <w:szCs w:val="24"/>
        </w:rPr>
        <w:t>P</w:t>
      </w:r>
      <w:r w:rsidRPr="003C1F55">
        <w:rPr>
          <w:rFonts w:cstheme="minorHAnsi"/>
          <w:b/>
          <w:sz w:val="24"/>
          <w:szCs w:val="24"/>
        </w:rPr>
        <w:t>urchase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CD760F" w:rsidRPr="00F371E3" w14:paraId="729AA108" w14:textId="77777777" w:rsidTr="00594510">
        <w:tc>
          <w:tcPr>
            <w:tcW w:w="1441" w:type="pct"/>
          </w:tcPr>
          <w:p w14:paraId="02D2AA72" w14:textId="30B4E1B0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Loan provider</w:t>
            </w:r>
          </w:p>
        </w:tc>
        <w:tc>
          <w:tcPr>
            <w:tcW w:w="3559" w:type="pct"/>
          </w:tcPr>
          <w:p w14:paraId="66E176E2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608BAB9F" w14:textId="77777777" w:rsidTr="00594510">
        <w:tc>
          <w:tcPr>
            <w:tcW w:w="1441" w:type="pct"/>
          </w:tcPr>
          <w:p w14:paraId="31209416" w14:textId="225CEDBC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Phone number</w:t>
            </w:r>
          </w:p>
        </w:tc>
        <w:tc>
          <w:tcPr>
            <w:tcW w:w="3559" w:type="pct"/>
          </w:tcPr>
          <w:p w14:paraId="49DDE449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39451A92" w14:textId="77777777" w:rsidTr="00594510">
        <w:tc>
          <w:tcPr>
            <w:tcW w:w="1441" w:type="pct"/>
          </w:tcPr>
          <w:p w14:paraId="4DBC841E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5425629E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26DCE1E4" w14:textId="699BD91E" w:rsidR="00CD760F" w:rsidRPr="00F371E3" w:rsidRDefault="00CD760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CD760F" w:rsidRPr="00F371E3" w14:paraId="71D197B3" w14:textId="77777777" w:rsidTr="00594510">
        <w:tc>
          <w:tcPr>
            <w:tcW w:w="1441" w:type="pct"/>
          </w:tcPr>
          <w:p w14:paraId="65F2F380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Loan provider</w:t>
            </w:r>
          </w:p>
        </w:tc>
        <w:tc>
          <w:tcPr>
            <w:tcW w:w="3559" w:type="pct"/>
          </w:tcPr>
          <w:p w14:paraId="34746EF6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6ABAFB4F" w14:textId="77777777" w:rsidTr="00594510">
        <w:tc>
          <w:tcPr>
            <w:tcW w:w="1441" w:type="pct"/>
          </w:tcPr>
          <w:p w14:paraId="10B5A10C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Phone number</w:t>
            </w:r>
          </w:p>
        </w:tc>
        <w:tc>
          <w:tcPr>
            <w:tcW w:w="3559" w:type="pct"/>
          </w:tcPr>
          <w:p w14:paraId="22EFF5F2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CD760F" w:rsidRPr="00F371E3" w14:paraId="68EE6D75" w14:textId="77777777" w:rsidTr="00594510">
        <w:tc>
          <w:tcPr>
            <w:tcW w:w="1441" w:type="pct"/>
          </w:tcPr>
          <w:p w14:paraId="224800F5" w14:textId="77777777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Where documents are kept</w:t>
            </w:r>
          </w:p>
        </w:tc>
        <w:tc>
          <w:tcPr>
            <w:tcW w:w="3559" w:type="pct"/>
          </w:tcPr>
          <w:p w14:paraId="3F598920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1AE5336F" w14:textId="1DEA23BB" w:rsidR="00CD760F" w:rsidRPr="00F371E3" w:rsidRDefault="00CD760F" w:rsidP="003C1F55">
      <w:pPr>
        <w:spacing w:after="0"/>
        <w:rPr>
          <w:rFonts w:cstheme="minorHAnsi"/>
          <w:sz w:val="22"/>
          <w:szCs w:val="22"/>
        </w:rPr>
      </w:pPr>
    </w:p>
    <w:p w14:paraId="3A698AEF" w14:textId="33B3540F" w:rsidR="00CD760F" w:rsidRPr="003C1F55" w:rsidRDefault="00CD760F" w:rsidP="003C1F55">
      <w:pPr>
        <w:spacing w:after="0"/>
        <w:rPr>
          <w:rFonts w:cstheme="minorHAnsi"/>
          <w:b/>
          <w:sz w:val="24"/>
          <w:szCs w:val="24"/>
        </w:rPr>
      </w:pPr>
      <w:r w:rsidRPr="003C1F55">
        <w:rPr>
          <w:rFonts w:cstheme="minorHAnsi"/>
          <w:b/>
          <w:sz w:val="24"/>
          <w:szCs w:val="24"/>
        </w:rPr>
        <w:t>Benefits/Entitlements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695"/>
        <w:gridCol w:w="6655"/>
      </w:tblGrid>
      <w:tr w:rsidR="00CD760F" w:rsidRPr="00F371E3" w14:paraId="4ED394A4" w14:textId="77777777" w:rsidTr="00594510">
        <w:tc>
          <w:tcPr>
            <w:tcW w:w="1441" w:type="pct"/>
          </w:tcPr>
          <w:p w14:paraId="561531D0" w14:textId="0C443206" w:rsidR="00CD760F" w:rsidRPr="00F371E3" w:rsidRDefault="00CD760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Name of benefit</w:t>
            </w:r>
          </w:p>
        </w:tc>
        <w:tc>
          <w:tcPr>
            <w:tcW w:w="3559" w:type="pct"/>
          </w:tcPr>
          <w:p w14:paraId="0624DA33" w14:textId="77777777" w:rsidR="00CD760F" w:rsidRPr="00F371E3" w:rsidRDefault="00CD760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F371E3" w14:paraId="4347326A" w14:textId="77777777" w:rsidTr="00594510">
        <w:tc>
          <w:tcPr>
            <w:tcW w:w="1441" w:type="pct"/>
          </w:tcPr>
          <w:p w14:paraId="25FA47AC" w14:textId="447F0DCC" w:rsidR="00195874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Name of benefit</w:t>
            </w:r>
          </w:p>
        </w:tc>
        <w:tc>
          <w:tcPr>
            <w:tcW w:w="3559" w:type="pct"/>
          </w:tcPr>
          <w:p w14:paraId="0D9C6123" w14:textId="77777777" w:rsidR="00195874" w:rsidRPr="00F371E3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F371E3" w14:paraId="02A3E848" w14:textId="77777777" w:rsidTr="00594510">
        <w:tc>
          <w:tcPr>
            <w:tcW w:w="1441" w:type="pct"/>
          </w:tcPr>
          <w:p w14:paraId="1D65D6EA" w14:textId="5CA91A89" w:rsidR="00195874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Name of benefit</w:t>
            </w:r>
          </w:p>
        </w:tc>
        <w:tc>
          <w:tcPr>
            <w:tcW w:w="3559" w:type="pct"/>
          </w:tcPr>
          <w:p w14:paraId="66F290A5" w14:textId="77777777" w:rsidR="00195874" w:rsidRPr="00F371E3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01AC9D24" w14:textId="77777777" w:rsidR="00CD760F" w:rsidRPr="00F371E3" w:rsidRDefault="00CD760F" w:rsidP="003C1F55">
      <w:pPr>
        <w:spacing w:after="0"/>
        <w:rPr>
          <w:rFonts w:cstheme="minorHAnsi"/>
          <w:sz w:val="22"/>
          <w:szCs w:val="22"/>
        </w:rPr>
      </w:pPr>
    </w:p>
    <w:p w14:paraId="2485941D" w14:textId="62415FE5" w:rsidR="003C1F55" w:rsidRPr="00F371E3" w:rsidRDefault="00195874" w:rsidP="003C1F55">
      <w:pPr>
        <w:spacing w:after="0"/>
        <w:rPr>
          <w:rFonts w:cstheme="minorHAnsi"/>
          <w:sz w:val="22"/>
          <w:szCs w:val="22"/>
        </w:rPr>
      </w:pPr>
      <w:r w:rsidRPr="003C1F55">
        <w:rPr>
          <w:rFonts w:cstheme="minorHAnsi"/>
          <w:b/>
          <w:sz w:val="24"/>
          <w:szCs w:val="24"/>
        </w:rPr>
        <w:t>Rental Agreement</w:t>
      </w: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2551"/>
        <w:gridCol w:w="6801"/>
      </w:tblGrid>
      <w:tr w:rsidR="007F03FF" w:rsidRPr="00F371E3" w14:paraId="2DE5F152" w14:textId="77777777" w:rsidTr="007F03FF">
        <w:tc>
          <w:tcPr>
            <w:tcW w:w="1364" w:type="pct"/>
          </w:tcPr>
          <w:p w14:paraId="3549E5CD" w14:textId="3C81EB03" w:rsidR="007F03FF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Landlord’s name</w:t>
            </w:r>
          </w:p>
        </w:tc>
        <w:tc>
          <w:tcPr>
            <w:tcW w:w="3636" w:type="pct"/>
          </w:tcPr>
          <w:p w14:paraId="6F01AA0F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7F03FF" w:rsidRPr="00F371E3" w14:paraId="3CE4D98D" w14:textId="77777777" w:rsidTr="007F03FF">
        <w:tc>
          <w:tcPr>
            <w:tcW w:w="1364" w:type="pct"/>
          </w:tcPr>
          <w:p w14:paraId="6967919B" w14:textId="734EF1EE" w:rsidR="007F03FF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Landlord’s contact details</w:t>
            </w:r>
          </w:p>
        </w:tc>
        <w:tc>
          <w:tcPr>
            <w:tcW w:w="3636" w:type="pct"/>
          </w:tcPr>
          <w:p w14:paraId="4549D7B3" w14:textId="77777777" w:rsidR="007F03FF" w:rsidRPr="00F371E3" w:rsidRDefault="007F03F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483A5083" w14:textId="002F8716" w:rsidR="00195874" w:rsidRPr="00F371E3" w:rsidRDefault="00195874" w:rsidP="003C1F55">
      <w:pPr>
        <w:spacing w:after="0"/>
        <w:rPr>
          <w:rFonts w:cstheme="minorHAnsi"/>
          <w:sz w:val="22"/>
          <w:szCs w:val="22"/>
        </w:rPr>
      </w:pPr>
    </w:p>
    <w:p w14:paraId="300F3EDA" w14:textId="0108B2D4" w:rsidR="00195874" w:rsidRPr="00F371E3" w:rsidRDefault="00195874" w:rsidP="003C1F55">
      <w:pPr>
        <w:spacing w:after="0"/>
        <w:rPr>
          <w:rFonts w:cstheme="minorHAnsi"/>
          <w:sz w:val="22"/>
          <w:szCs w:val="22"/>
        </w:rPr>
      </w:pPr>
      <w:r w:rsidRPr="003C1F55">
        <w:rPr>
          <w:rFonts w:cstheme="minorHAnsi"/>
          <w:b/>
          <w:sz w:val="24"/>
          <w:szCs w:val="24"/>
        </w:rPr>
        <w:t>Utility Providers</w:t>
      </w: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2551"/>
        <w:gridCol w:w="6801"/>
      </w:tblGrid>
      <w:tr w:rsidR="00195874" w:rsidRPr="00F371E3" w14:paraId="52557F0D" w14:textId="77777777" w:rsidTr="00594510">
        <w:tc>
          <w:tcPr>
            <w:tcW w:w="1364" w:type="pct"/>
          </w:tcPr>
          <w:p w14:paraId="186F4C56" w14:textId="4F197B7E" w:rsidR="00195874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My gas provider is</w:t>
            </w:r>
          </w:p>
        </w:tc>
        <w:tc>
          <w:tcPr>
            <w:tcW w:w="3636" w:type="pct"/>
          </w:tcPr>
          <w:p w14:paraId="00D04E39" w14:textId="77777777" w:rsidR="00195874" w:rsidRPr="00F371E3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F371E3" w14:paraId="04024B8E" w14:textId="77777777" w:rsidTr="00594510">
        <w:tc>
          <w:tcPr>
            <w:tcW w:w="1364" w:type="pct"/>
          </w:tcPr>
          <w:p w14:paraId="34F80538" w14:textId="304834C9" w:rsidR="00195874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My electricity provider is</w:t>
            </w:r>
          </w:p>
        </w:tc>
        <w:tc>
          <w:tcPr>
            <w:tcW w:w="3636" w:type="pct"/>
          </w:tcPr>
          <w:p w14:paraId="29ECFF13" w14:textId="77777777" w:rsidR="00195874" w:rsidRPr="00F371E3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F371E3" w14:paraId="5B2E3D3E" w14:textId="77777777" w:rsidTr="00594510">
        <w:tc>
          <w:tcPr>
            <w:tcW w:w="1364" w:type="pct"/>
          </w:tcPr>
          <w:p w14:paraId="3A9421B4" w14:textId="19366B8B" w:rsidR="00195874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My water company is</w:t>
            </w:r>
          </w:p>
        </w:tc>
        <w:tc>
          <w:tcPr>
            <w:tcW w:w="3636" w:type="pct"/>
          </w:tcPr>
          <w:p w14:paraId="5FDDCDD5" w14:textId="77777777" w:rsidR="00195874" w:rsidRPr="00F371E3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F371E3" w14:paraId="0F0DA3AC" w14:textId="77777777" w:rsidTr="00594510">
        <w:tc>
          <w:tcPr>
            <w:tcW w:w="1364" w:type="pct"/>
          </w:tcPr>
          <w:p w14:paraId="64D51D19" w14:textId="3B8F7191" w:rsidR="00195874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My broadband provider is</w:t>
            </w:r>
          </w:p>
        </w:tc>
        <w:tc>
          <w:tcPr>
            <w:tcW w:w="3636" w:type="pct"/>
          </w:tcPr>
          <w:p w14:paraId="5ECA3986" w14:textId="77777777" w:rsidR="00195874" w:rsidRPr="00F371E3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F371E3" w14:paraId="31E6BCA1" w14:textId="77777777" w:rsidTr="00594510">
        <w:tc>
          <w:tcPr>
            <w:tcW w:w="1364" w:type="pct"/>
          </w:tcPr>
          <w:p w14:paraId="659C426E" w14:textId="2277AF26" w:rsidR="00195874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My phone company is</w:t>
            </w:r>
          </w:p>
        </w:tc>
        <w:tc>
          <w:tcPr>
            <w:tcW w:w="3636" w:type="pct"/>
          </w:tcPr>
          <w:p w14:paraId="36AD501A" w14:textId="77777777" w:rsidR="00195874" w:rsidRPr="00F371E3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336ABE" w14:paraId="2CE4BD66" w14:textId="77777777" w:rsidTr="00594510">
        <w:tc>
          <w:tcPr>
            <w:tcW w:w="1364" w:type="pct"/>
          </w:tcPr>
          <w:p w14:paraId="2FE27922" w14:textId="7A8C2730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My mobile phone provider is</w:t>
            </w:r>
          </w:p>
        </w:tc>
        <w:tc>
          <w:tcPr>
            <w:tcW w:w="3636" w:type="pct"/>
          </w:tcPr>
          <w:p w14:paraId="1E4DE206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336ABE" w14:paraId="4AD6963B" w14:textId="77777777" w:rsidTr="00594510">
        <w:tc>
          <w:tcPr>
            <w:tcW w:w="1364" w:type="pct"/>
          </w:tcPr>
          <w:p w14:paraId="3D288F0D" w14:textId="5C2BBE59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My TV provider is</w:t>
            </w:r>
          </w:p>
        </w:tc>
        <w:tc>
          <w:tcPr>
            <w:tcW w:w="3636" w:type="pct"/>
          </w:tcPr>
          <w:p w14:paraId="5804CA6D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336ABE" w14:paraId="27A17A2F" w14:textId="77777777" w:rsidTr="00594510">
        <w:tc>
          <w:tcPr>
            <w:tcW w:w="1364" w:type="pct"/>
          </w:tcPr>
          <w:p w14:paraId="05FC185E" w14:textId="16BCDB61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My local council (for council tax) is</w:t>
            </w:r>
          </w:p>
        </w:tc>
        <w:tc>
          <w:tcPr>
            <w:tcW w:w="3636" w:type="pct"/>
          </w:tcPr>
          <w:p w14:paraId="333F8A18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76CEDB15" w14:textId="6638E6FC" w:rsidR="00195874" w:rsidRPr="00336ABE" w:rsidRDefault="00195874" w:rsidP="003C1F55">
      <w:pPr>
        <w:spacing w:after="0"/>
        <w:rPr>
          <w:rFonts w:cstheme="minorHAnsi"/>
          <w:sz w:val="22"/>
          <w:szCs w:val="22"/>
        </w:rPr>
      </w:pPr>
    </w:p>
    <w:p w14:paraId="48362F38" w14:textId="37C5B9E7" w:rsidR="00195874" w:rsidRPr="00336ABE" w:rsidRDefault="00195874" w:rsidP="0054629F">
      <w:pPr>
        <w:spacing w:after="120"/>
        <w:rPr>
          <w:rFonts w:cstheme="minorHAnsi"/>
          <w:sz w:val="22"/>
          <w:szCs w:val="22"/>
        </w:rPr>
      </w:pPr>
      <w:r w:rsidRPr="00336ABE">
        <w:rPr>
          <w:rFonts w:cstheme="minorHAnsi"/>
          <w:b/>
          <w:sz w:val="24"/>
          <w:szCs w:val="24"/>
        </w:rPr>
        <w:t>Regular Payments</w:t>
      </w: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2552"/>
        <w:gridCol w:w="3400"/>
        <w:gridCol w:w="3400"/>
      </w:tblGrid>
      <w:tr w:rsidR="00195874" w:rsidRPr="00336ABE" w14:paraId="76463B83" w14:textId="77777777" w:rsidTr="00BB0945">
        <w:tc>
          <w:tcPr>
            <w:tcW w:w="1364" w:type="pct"/>
          </w:tcPr>
          <w:p w14:paraId="61F0C84D" w14:textId="3B666919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  <w:vAlign w:val="center"/>
          </w:tcPr>
          <w:p w14:paraId="71A1EF26" w14:textId="3E1CCD35" w:rsidR="00195874" w:rsidRPr="00336ABE" w:rsidRDefault="00195874" w:rsidP="00BB0945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proofErr w:type="spellStart"/>
            <w:r w:rsidRPr="00336ABE">
              <w:rPr>
                <w:rFonts w:cstheme="minorHAnsi"/>
                <w:b/>
                <w:sz w:val="22"/>
                <w:szCs w:val="22"/>
              </w:rPr>
              <w:t>Organisation</w:t>
            </w:r>
            <w:proofErr w:type="spellEnd"/>
          </w:p>
        </w:tc>
        <w:tc>
          <w:tcPr>
            <w:tcW w:w="1818" w:type="pct"/>
            <w:vAlign w:val="center"/>
          </w:tcPr>
          <w:p w14:paraId="6D411EC4" w14:textId="2C218416" w:rsidR="00195874" w:rsidRPr="00336ABE" w:rsidRDefault="00195874" w:rsidP="00BB0945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336ABE">
              <w:rPr>
                <w:rFonts w:cstheme="minorHAnsi"/>
                <w:b/>
                <w:sz w:val="22"/>
                <w:szCs w:val="22"/>
              </w:rPr>
              <w:t>Payment Type (</w:t>
            </w:r>
            <w:proofErr w:type="spellStart"/>
            <w:r w:rsidRPr="00336ABE">
              <w:rPr>
                <w:rFonts w:cstheme="minorHAnsi"/>
                <w:b/>
                <w:sz w:val="22"/>
                <w:szCs w:val="22"/>
              </w:rPr>
              <w:t>eg</w:t>
            </w:r>
            <w:proofErr w:type="spellEnd"/>
            <w:r w:rsidRPr="00336ABE">
              <w:rPr>
                <w:rFonts w:cstheme="minorHAnsi"/>
                <w:b/>
                <w:sz w:val="22"/>
                <w:szCs w:val="22"/>
              </w:rPr>
              <w:t xml:space="preserve"> Direct Debit)</w:t>
            </w:r>
          </w:p>
        </w:tc>
      </w:tr>
      <w:tr w:rsidR="00195874" w:rsidRPr="00336ABE" w14:paraId="5B6DC5B3" w14:textId="77777777" w:rsidTr="00195874">
        <w:tc>
          <w:tcPr>
            <w:tcW w:w="1364" w:type="pct"/>
          </w:tcPr>
          <w:p w14:paraId="7F660998" w14:textId="13B4E824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Charity</w:t>
            </w:r>
          </w:p>
        </w:tc>
        <w:tc>
          <w:tcPr>
            <w:tcW w:w="1818" w:type="pct"/>
          </w:tcPr>
          <w:p w14:paraId="56552CE3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088B19E9" w14:textId="2C01A64A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336ABE" w14:paraId="1D417C97" w14:textId="77777777" w:rsidTr="00195874">
        <w:tc>
          <w:tcPr>
            <w:tcW w:w="1364" w:type="pct"/>
          </w:tcPr>
          <w:p w14:paraId="53A93396" w14:textId="3B7B7B43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Charity</w:t>
            </w:r>
          </w:p>
        </w:tc>
        <w:tc>
          <w:tcPr>
            <w:tcW w:w="1818" w:type="pct"/>
          </w:tcPr>
          <w:p w14:paraId="1D2CE85F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5EDB470C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336ABE" w14:paraId="1BBCA57F" w14:textId="77777777" w:rsidTr="00195874">
        <w:tc>
          <w:tcPr>
            <w:tcW w:w="1364" w:type="pct"/>
          </w:tcPr>
          <w:p w14:paraId="1D465DDD" w14:textId="2D303AA4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Club Membership</w:t>
            </w:r>
          </w:p>
        </w:tc>
        <w:tc>
          <w:tcPr>
            <w:tcW w:w="1818" w:type="pct"/>
          </w:tcPr>
          <w:p w14:paraId="50B788A3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2F8BA819" w14:textId="613BDDC4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336ABE" w14:paraId="4EACB745" w14:textId="77777777" w:rsidTr="00195874">
        <w:tc>
          <w:tcPr>
            <w:tcW w:w="1364" w:type="pct"/>
          </w:tcPr>
          <w:p w14:paraId="4EAFFE4B" w14:textId="2463C28F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Club Membership</w:t>
            </w:r>
          </w:p>
        </w:tc>
        <w:tc>
          <w:tcPr>
            <w:tcW w:w="1818" w:type="pct"/>
          </w:tcPr>
          <w:p w14:paraId="50BB58E3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3E4DEDE8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336ABE" w14:paraId="3A47DC94" w14:textId="77777777" w:rsidTr="00195874">
        <w:tc>
          <w:tcPr>
            <w:tcW w:w="1364" w:type="pct"/>
          </w:tcPr>
          <w:p w14:paraId="2F25A785" w14:textId="698A75E0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Subscription</w:t>
            </w:r>
          </w:p>
        </w:tc>
        <w:tc>
          <w:tcPr>
            <w:tcW w:w="1818" w:type="pct"/>
          </w:tcPr>
          <w:p w14:paraId="1AF5C2B8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52985D80" w14:textId="3C0EB2FF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F371E3" w14:paraId="373D1DDF" w14:textId="77777777" w:rsidTr="00195874">
        <w:tc>
          <w:tcPr>
            <w:tcW w:w="1364" w:type="pct"/>
          </w:tcPr>
          <w:p w14:paraId="41A4F6BF" w14:textId="4D06531F" w:rsidR="00195874" w:rsidRPr="00336ABE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Subscription</w:t>
            </w:r>
          </w:p>
        </w:tc>
        <w:tc>
          <w:tcPr>
            <w:tcW w:w="1818" w:type="pct"/>
          </w:tcPr>
          <w:p w14:paraId="709AC684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7CBE9A94" w14:textId="77777777" w:rsidR="00195874" w:rsidRPr="00336ABE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195874" w:rsidRPr="00F371E3" w14:paraId="42365677" w14:textId="77777777" w:rsidTr="00195874">
        <w:tc>
          <w:tcPr>
            <w:tcW w:w="1364" w:type="pct"/>
          </w:tcPr>
          <w:p w14:paraId="3642AA04" w14:textId="0ECE92C8" w:rsidR="00195874" w:rsidRPr="00F371E3" w:rsidRDefault="00195874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Other</w:t>
            </w:r>
          </w:p>
        </w:tc>
        <w:tc>
          <w:tcPr>
            <w:tcW w:w="1818" w:type="pct"/>
          </w:tcPr>
          <w:p w14:paraId="36811AC5" w14:textId="77777777" w:rsidR="00195874" w:rsidRPr="00F371E3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11ECBDB4" w14:textId="77777777" w:rsidR="00195874" w:rsidRPr="00F371E3" w:rsidRDefault="00195874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600BE96A" w14:textId="715F2ED3" w:rsidR="00195874" w:rsidRPr="00F371E3" w:rsidRDefault="00195874" w:rsidP="003C1F55">
      <w:pPr>
        <w:spacing w:after="0"/>
        <w:rPr>
          <w:rFonts w:cstheme="minorHAnsi"/>
          <w:sz w:val="22"/>
          <w:szCs w:val="22"/>
        </w:rPr>
      </w:pPr>
    </w:p>
    <w:p w14:paraId="7481091E" w14:textId="56D6A8CD" w:rsidR="00536AE0" w:rsidRDefault="00536AE0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B0945" w:rsidRPr="00F371E3" w14:paraId="515C6D27" w14:textId="77777777" w:rsidTr="006B1A1D">
        <w:tc>
          <w:tcPr>
            <w:tcW w:w="5000" w:type="pct"/>
            <w:shd w:val="clear" w:color="auto" w:fill="AFBE25"/>
          </w:tcPr>
          <w:p w14:paraId="41075533" w14:textId="610D5083" w:rsidR="00BB0945" w:rsidRPr="004800F0" w:rsidRDefault="00BB0945" w:rsidP="006B1A1D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Significant Possessions</w:t>
            </w:r>
          </w:p>
        </w:tc>
      </w:tr>
    </w:tbl>
    <w:p w14:paraId="387554ED" w14:textId="77777777" w:rsidR="00BB0945" w:rsidRPr="00F371E3" w:rsidRDefault="00BB0945" w:rsidP="003C1F55">
      <w:pPr>
        <w:spacing w:after="0"/>
        <w:rPr>
          <w:rFonts w:cstheme="minorHAnsi"/>
          <w:sz w:val="22"/>
          <w:szCs w:val="22"/>
        </w:rPr>
      </w:pPr>
    </w:p>
    <w:p w14:paraId="6BE1F0A4" w14:textId="1959898C" w:rsidR="00EB1BCF" w:rsidRPr="00BB0945" w:rsidRDefault="00BB0945" w:rsidP="0054629F">
      <w:pPr>
        <w:spacing w:after="120"/>
        <w:rPr>
          <w:rFonts w:cstheme="minorHAnsi"/>
          <w:b/>
          <w:sz w:val="24"/>
          <w:szCs w:val="24"/>
        </w:rPr>
      </w:pPr>
      <w:r w:rsidRPr="00BB0945">
        <w:rPr>
          <w:rFonts w:cstheme="minorHAnsi"/>
          <w:b/>
          <w:sz w:val="24"/>
          <w:szCs w:val="24"/>
        </w:rPr>
        <w:t>Property</w:t>
      </w: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2551"/>
        <w:gridCol w:w="6801"/>
      </w:tblGrid>
      <w:tr w:rsidR="00EB1BCF" w:rsidRPr="00336ABE" w14:paraId="24C33DF4" w14:textId="77777777" w:rsidTr="00594510">
        <w:tc>
          <w:tcPr>
            <w:tcW w:w="1364" w:type="pct"/>
          </w:tcPr>
          <w:p w14:paraId="5A5FDAC5" w14:textId="1C9FAAFB" w:rsidR="00EB1BCF" w:rsidRPr="00336ABE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Address</w:t>
            </w:r>
          </w:p>
        </w:tc>
        <w:tc>
          <w:tcPr>
            <w:tcW w:w="3636" w:type="pct"/>
          </w:tcPr>
          <w:p w14:paraId="2A589E72" w14:textId="77777777" w:rsidR="00EB1BCF" w:rsidRPr="00336ABE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0938B6" w:rsidRPr="00336ABE" w14:paraId="77763EF5" w14:textId="77777777" w:rsidTr="000938B6">
        <w:tc>
          <w:tcPr>
            <w:tcW w:w="5000" w:type="pct"/>
            <w:gridSpan w:val="2"/>
          </w:tcPr>
          <w:p w14:paraId="5217D5E9" w14:textId="77777777" w:rsidR="000938B6" w:rsidRPr="00336ABE" w:rsidRDefault="000938B6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1CC8B1F6" w14:textId="3127FBF5" w:rsidR="00EB1BCF" w:rsidRPr="00336ABE" w:rsidRDefault="00EB1BCF" w:rsidP="003C1F55">
      <w:pPr>
        <w:spacing w:after="0"/>
        <w:rPr>
          <w:rFonts w:cstheme="minorHAnsi"/>
          <w:b/>
          <w:sz w:val="24"/>
          <w:szCs w:val="24"/>
        </w:rPr>
      </w:pP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2551"/>
        <w:gridCol w:w="6801"/>
      </w:tblGrid>
      <w:tr w:rsidR="000938B6" w:rsidRPr="00336ABE" w14:paraId="0C0F10AF" w14:textId="77777777" w:rsidTr="006B1A1D">
        <w:tc>
          <w:tcPr>
            <w:tcW w:w="1364" w:type="pct"/>
          </w:tcPr>
          <w:p w14:paraId="38B1D99C" w14:textId="77777777" w:rsidR="000938B6" w:rsidRPr="00336ABE" w:rsidRDefault="000938B6" w:rsidP="006B1A1D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Address</w:t>
            </w:r>
          </w:p>
        </w:tc>
        <w:tc>
          <w:tcPr>
            <w:tcW w:w="3636" w:type="pct"/>
          </w:tcPr>
          <w:p w14:paraId="19F5F6F0" w14:textId="77777777" w:rsidR="000938B6" w:rsidRPr="00336ABE" w:rsidRDefault="000938B6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0938B6" w:rsidRPr="00336ABE" w14:paraId="474C1EA7" w14:textId="77777777" w:rsidTr="006B1A1D">
        <w:tc>
          <w:tcPr>
            <w:tcW w:w="5000" w:type="pct"/>
            <w:gridSpan w:val="2"/>
          </w:tcPr>
          <w:p w14:paraId="38FFC598" w14:textId="77777777" w:rsidR="000938B6" w:rsidRPr="00336ABE" w:rsidRDefault="000938B6" w:rsidP="006B1A1D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65F9BC18" w14:textId="77777777" w:rsidR="000938B6" w:rsidRPr="00336ABE" w:rsidRDefault="000938B6" w:rsidP="003C1F55">
      <w:pPr>
        <w:spacing w:after="0"/>
        <w:rPr>
          <w:rFonts w:cstheme="minorHAnsi"/>
          <w:b/>
          <w:sz w:val="24"/>
          <w:szCs w:val="24"/>
        </w:rPr>
      </w:pPr>
    </w:p>
    <w:p w14:paraId="3EB50F12" w14:textId="5D64C11D" w:rsidR="00EB1BCF" w:rsidRPr="00336ABE" w:rsidRDefault="00EB1BCF" w:rsidP="0054629F">
      <w:pPr>
        <w:spacing w:after="120"/>
        <w:rPr>
          <w:rFonts w:cstheme="minorHAnsi"/>
          <w:b/>
          <w:sz w:val="24"/>
          <w:szCs w:val="24"/>
        </w:rPr>
      </w:pPr>
      <w:r w:rsidRPr="00336ABE">
        <w:rPr>
          <w:rFonts w:cstheme="minorHAnsi"/>
          <w:b/>
          <w:sz w:val="24"/>
          <w:szCs w:val="24"/>
        </w:rPr>
        <w:t>Vehicle(s)</w:t>
      </w: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2551"/>
        <w:gridCol w:w="6801"/>
      </w:tblGrid>
      <w:tr w:rsidR="00EB1BCF" w:rsidRPr="00336ABE" w14:paraId="10F33295" w14:textId="77777777" w:rsidTr="00594510">
        <w:tc>
          <w:tcPr>
            <w:tcW w:w="1364" w:type="pct"/>
          </w:tcPr>
          <w:p w14:paraId="620596FF" w14:textId="4DCD43B8" w:rsidR="00EB1BCF" w:rsidRPr="00336ABE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Registration Number</w:t>
            </w:r>
          </w:p>
        </w:tc>
        <w:tc>
          <w:tcPr>
            <w:tcW w:w="3636" w:type="pct"/>
          </w:tcPr>
          <w:p w14:paraId="0B7E8CFB" w14:textId="77777777" w:rsidR="00EB1BCF" w:rsidRPr="00336ABE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B1BCF" w:rsidRPr="00336ABE" w14:paraId="65A8E2EB" w14:textId="77777777" w:rsidTr="00594510">
        <w:tc>
          <w:tcPr>
            <w:tcW w:w="1364" w:type="pct"/>
          </w:tcPr>
          <w:p w14:paraId="5CE836D9" w14:textId="1F0D42BC" w:rsidR="00EB1BCF" w:rsidRPr="00336ABE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336ABE">
              <w:rPr>
                <w:rFonts w:cstheme="minorHAnsi"/>
                <w:sz w:val="22"/>
                <w:szCs w:val="22"/>
              </w:rPr>
              <w:t>Registration Number</w:t>
            </w:r>
          </w:p>
        </w:tc>
        <w:tc>
          <w:tcPr>
            <w:tcW w:w="3636" w:type="pct"/>
          </w:tcPr>
          <w:p w14:paraId="538D0FED" w14:textId="77777777" w:rsidR="00EB1BCF" w:rsidRPr="00336ABE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75EB616D" w14:textId="77777777" w:rsidR="00EB1BCF" w:rsidRPr="00336ABE" w:rsidRDefault="00EB1BCF" w:rsidP="003C1F55">
      <w:pPr>
        <w:spacing w:after="0"/>
        <w:rPr>
          <w:rFonts w:cstheme="minorHAnsi"/>
          <w:sz w:val="22"/>
          <w:szCs w:val="22"/>
        </w:rPr>
      </w:pPr>
    </w:p>
    <w:p w14:paraId="766D81B7" w14:textId="271ACA33" w:rsidR="00536AE0" w:rsidRPr="00336ABE" w:rsidRDefault="00EB1BCF" w:rsidP="003C1F55">
      <w:pPr>
        <w:spacing w:after="0"/>
        <w:rPr>
          <w:rFonts w:cstheme="minorHAnsi"/>
          <w:b/>
          <w:sz w:val="24"/>
          <w:szCs w:val="24"/>
        </w:rPr>
      </w:pPr>
      <w:r w:rsidRPr="00336ABE">
        <w:rPr>
          <w:rFonts w:cstheme="minorHAnsi"/>
          <w:b/>
          <w:sz w:val="24"/>
          <w:szCs w:val="24"/>
        </w:rPr>
        <w:t>Other significant possessions/valuables</w:t>
      </w: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4536"/>
        <w:gridCol w:w="1416"/>
        <w:gridCol w:w="3400"/>
      </w:tblGrid>
      <w:tr w:rsidR="00EB1BCF" w:rsidRPr="00BB0945" w14:paraId="1E3AAFEF" w14:textId="77777777" w:rsidTr="00BB0945">
        <w:tc>
          <w:tcPr>
            <w:tcW w:w="2425" w:type="pct"/>
            <w:vAlign w:val="center"/>
          </w:tcPr>
          <w:p w14:paraId="5D89B3F1" w14:textId="2CE2B2D4" w:rsidR="00EB1BCF" w:rsidRPr="00336ABE" w:rsidRDefault="00EB1BCF" w:rsidP="000938B6">
            <w:pPr>
              <w:pStyle w:val="NormalIndent"/>
              <w:spacing w:after="120"/>
              <w:ind w:left="0"/>
              <w:rPr>
                <w:rFonts w:cstheme="minorHAnsi"/>
                <w:b/>
                <w:sz w:val="22"/>
                <w:szCs w:val="22"/>
              </w:rPr>
            </w:pPr>
            <w:r w:rsidRPr="00336ABE">
              <w:rPr>
                <w:rFonts w:cstheme="minorHAnsi"/>
                <w:b/>
                <w:sz w:val="22"/>
                <w:szCs w:val="22"/>
              </w:rPr>
              <w:t>Description</w:t>
            </w:r>
          </w:p>
        </w:tc>
        <w:tc>
          <w:tcPr>
            <w:tcW w:w="757" w:type="pct"/>
            <w:vAlign w:val="center"/>
          </w:tcPr>
          <w:p w14:paraId="06C91552" w14:textId="555FDAC6" w:rsidR="00EB1BCF" w:rsidRPr="00336ABE" w:rsidRDefault="00EB1BCF" w:rsidP="00BB0945">
            <w:pPr>
              <w:rPr>
                <w:rFonts w:cstheme="minorHAnsi"/>
                <w:b/>
                <w:sz w:val="22"/>
                <w:szCs w:val="22"/>
              </w:rPr>
            </w:pPr>
            <w:r w:rsidRPr="00336ABE">
              <w:rPr>
                <w:rFonts w:cstheme="minorHAnsi"/>
                <w:b/>
                <w:sz w:val="22"/>
                <w:szCs w:val="22"/>
              </w:rPr>
              <w:t>Value</w:t>
            </w:r>
          </w:p>
        </w:tc>
        <w:tc>
          <w:tcPr>
            <w:tcW w:w="1818" w:type="pct"/>
            <w:vAlign w:val="center"/>
          </w:tcPr>
          <w:p w14:paraId="6B43AC6D" w14:textId="4975F2E3" w:rsidR="00EB1BCF" w:rsidRPr="00336ABE" w:rsidRDefault="00EB1BCF" w:rsidP="00BB0945">
            <w:pPr>
              <w:rPr>
                <w:rFonts w:cstheme="minorHAnsi"/>
                <w:b/>
                <w:sz w:val="22"/>
                <w:szCs w:val="22"/>
              </w:rPr>
            </w:pPr>
            <w:r w:rsidRPr="00336ABE">
              <w:rPr>
                <w:rFonts w:cstheme="minorHAnsi"/>
                <w:b/>
                <w:sz w:val="22"/>
                <w:szCs w:val="22"/>
              </w:rPr>
              <w:t>Where Kept</w:t>
            </w:r>
          </w:p>
        </w:tc>
      </w:tr>
      <w:tr w:rsidR="00EB1BCF" w:rsidRPr="00F371E3" w14:paraId="20331F7B" w14:textId="77777777" w:rsidTr="00EB1BCF">
        <w:tc>
          <w:tcPr>
            <w:tcW w:w="2425" w:type="pct"/>
          </w:tcPr>
          <w:p w14:paraId="4C7C31AD" w14:textId="4CF3DABC" w:rsidR="00EB1BCF" w:rsidRPr="003B596A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57" w:type="pct"/>
          </w:tcPr>
          <w:p w14:paraId="538A891F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818" w:type="pct"/>
          </w:tcPr>
          <w:p w14:paraId="04BB4AD9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EB1BCF" w:rsidRPr="00F371E3" w14:paraId="1C5C9EA8" w14:textId="77777777" w:rsidTr="00EB1BCF">
        <w:tc>
          <w:tcPr>
            <w:tcW w:w="2425" w:type="pct"/>
          </w:tcPr>
          <w:p w14:paraId="644B7172" w14:textId="421B4A32" w:rsidR="00EB1BCF" w:rsidRPr="003B596A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57" w:type="pct"/>
          </w:tcPr>
          <w:p w14:paraId="3D4C125B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818" w:type="pct"/>
          </w:tcPr>
          <w:p w14:paraId="2A691523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EB1BCF" w:rsidRPr="00F371E3" w14:paraId="13E1E829" w14:textId="77777777" w:rsidTr="00EB1BCF">
        <w:tc>
          <w:tcPr>
            <w:tcW w:w="2425" w:type="pct"/>
          </w:tcPr>
          <w:p w14:paraId="283F5CB0" w14:textId="2BFA2938" w:rsidR="00EB1BCF" w:rsidRPr="003B596A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57" w:type="pct"/>
          </w:tcPr>
          <w:p w14:paraId="21D3949F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818" w:type="pct"/>
          </w:tcPr>
          <w:p w14:paraId="4CF95294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EB1BCF" w:rsidRPr="00F371E3" w14:paraId="0B030550" w14:textId="77777777" w:rsidTr="00EB1BCF">
        <w:tc>
          <w:tcPr>
            <w:tcW w:w="2425" w:type="pct"/>
          </w:tcPr>
          <w:p w14:paraId="5C94320D" w14:textId="370C2701" w:rsidR="00EB1BCF" w:rsidRPr="003B596A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57" w:type="pct"/>
          </w:tcPr>
          <w:p w14:paraId="3C510FAA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818" w:type="pct"/>
          </w:tcPr>
          <w:p w14:paraId="0CD2B8AA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EB1BCF" w:rsidRPr="00F371E3" w14:paraId="4107900D" w14:textId="77777777" w:rsidTr="00EB1BCF">
        <w:tc>
          <w:tcPr>
            <w:tcW w:w="2425" w:type="pct"/>
          </w:tcPr>
          <w:p w14:paraId="0DEF8058" w14:textId="68412D26" w:rsidR="00EB1BCF" w:rsidRPr="003B596A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57" w:type="pct"/>
          </w:tcPr>
          <w:p w14:paraId="381B5EE0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818" w:type="pct"/>
          </w:tcPr>
          <w:p w14:paraId="0D1385FA" w14:textId="77777777" w:rsidR="00EB1BCF" w:rsidRPr="003B596A" w:rsidRDefault="00EB1BCF" w:rsidP="003C1F55">
            <w:pPr>
              <w:spacing w:before="120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EB1BCF" w:rsidRPr="00F371E3" w14:paraId="159494F6" w14:textId="77777777" w:rsidTr="00EB1BCF">
        <w:tc>
          <w:tcPr>
            <w:tcW w:w="2425" w:type="pct"/>
          </w:tcPr>
          <w:p w14:paraId="5A2E2075" w14:textId="276DF834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57" w:type="pct"/>
          </w:tcPr>
          <w:p w14:paraId="36A00B43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34DCCC40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B1BCF" w:rsidRPr="00F371E3" w14:paraId="11B8239C" w14:textId="77777777" w:rsidTr="00EB1BCF">
        <w:tc>
          <w:tcPr>
            <w:tcW w:w="2425" w:type="pct"/>
          </w:tcPr>
          <w:p w14:paraId="00234F74" w14:textId="40D79DDC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57" w:type="pct"/>
          </w:tcPr>
          <w:p w14:paraId="65ABBD73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088FDA58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099CC04B" w14:textId="7530C3E6" w:rsidR="00EB1BCF" w:rsidRPr="00F371E3" w:rsidRDefault="00EB1BC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0938B6" w:rsidRPr="00F371E3" w14:paraId="34CC0974" w14:textId="77777777" w:rsidTr="006B1A1D">
        <w:tc>
          <w:tcPr>
            <w:tcW w:w="5000" w:type="pct"/>
            <w:shd w:val="clear" w:color="auto" w:fill="AFBE25"/>
          </w:tcPr>
          <w:p w14:paraId="20108506" w14:textId="077F3EB5" w:rsidR="000938B6" w:rsidRPr="004800F0" w:rsidRDefault="000938B6" w:rsidP="006B1A1D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Useful Contacts</w:t>
            </w:r>
          </w:p>
        </w:tc>
      </w:tr>
    </w:tbl>
    <w:p w14:paraId="28C7AACB" w14:textId="379547FF" w:rsidR="00EB1BCF" w:rsidRPr="00F371E3" w:rsidRDefault="00EB1BCF" w:rsidP="000938B6">
      <w:pPr>
        <w:spacing w:before="120" w:after="0"/>
        <w:rPr>
          <w:rFonts w:cstheme="minorHAnsi"/>
          <w:sz w:val="22"/>
          <w:szCs w:val="22"/>
        </w:rPr>
      </w:pPr>
      <w:r w:rsidRPr="00F371E3">
        <w:rPr>
          <w:rFonts w:cstheme="minorHAnsi"/>
          <w:sz w:val="22"/>
          <w:szCs w:val="22"/>
        </w:rPr>
        <w:t>Use this section to make a note of anyone else you think should be notified of your death.</w:t>
      </w:r>
    </w:p>
    <w:p w14:paraId="0D2790BB" w14:textId="41E7FF12" w:rsidR="00EB1BCF" w:rsidRPr="00F371E3" w:rsidRDefault="00EB1BC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2322"/>
        <w:gridCol w:w="3658"/>
        <w:gridCol w:w="3372"/>
      </w:tblGrid>
      <w:tr w:rsidR="00EB1BCF" w:rsidRPr="000938B6" w14:paraId="7ECEC593" w14:textId="77777777" w:rsidTr="00EB1BCF">
        <w:tc>
          <w:tcPr>
            <w:tcW w:w="1213" w:type="pct"/>
          </w:tcPr>
          <w:p w14:paraId="0B61B3AC" w14:textId="3B57B3B0" w:rsidR="00EB1BCF" w:rsidRPr="000938B6" w:rsidRDefault="00EB1BCF" w:rsidP="000938B6">
            <w:pPr>
              <w:pStyle w:val="NormalIndent"/>
              <w:spacing w:after="120"/>
              <w:ind w:left="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970" w:type="pct"/>
          </w:tcPr>
          <w:p w14:paraId="3E368EF9" w14:textId="0F17C017" w:rsidR="00EB1BCF" w:rsidRPr="000938B6" w:rsidRDefault="00EB1BCF" w:rsidP="000938B6">
            <w:pPr>
              <w:spacing w:before="120" w:after="120"/>
              <w:rPr>
                <w:rFonts w:cstheme="minorHAnsi"/>
                <w:b/>
                <w:sz w:val="22"/>
                <w:szCs w:val="22"/>
              </w:rPr>
            </w:pPr>
            <w:r w:rsidRPr="000938B6">
              <w:rPr>
                <w:rFonts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1818" w:type="pct"/>
          </w:tcPr>
          <w:p w14:paraId="4E17B6DB" w14:textId="5A8245D8" w:rsidR="00EB1BCF" w:rsidRPr="000938B6" w:rsidRDefault="00EB1BCF" w:rsidP="000938B6">
            <w:pPr>
              <w:spacing w:before="120" w:after="120"/>
              <w:rPr>
                <w:rFonts w:cstheme="minorHAnsi"/>
                <w:b/>
                <w:sz w:val="22"/>
                <w:szCs w:val="22"/>
              </w:rPr>
            </w:pPr>
            <w:r w:rsidRPr="000938B6">
              <w:rPr>
                <w:rFonts w:cstheme="minorHAnsi"/>
                <w:b/>
                <w:sz w:val="22"/>
                <w:szCs w:val="22"/>
              </w:rPr>
              <w:t>Phone/Email</w:t>
            </w:r>
          </w:p>
        </w:tc>
      </w:tr>
      <w:tr w:rsidR="00EB1BCF" w:rsidRPr="00F371E3" w14:paraId="662A470B" w14:textId="77777777" w:rsidTr="00EB1BCF">
        <w:tc>
          <w:tcPr>
            <w:tcW w:w="1213" w:type="pct"/>
          </w:tcPr>
          <w:p w14:paraId="5D7E8652" w14:textId="5C1B2DD6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Solicitor</w:t>
            </w:r>
          </w:p>
        </w:tc>
        <w:tc>
          <w:tcPr>
            <w:tcW w:w="1970" w:type="pct"/>
          </w:tcPr>
          <w:p w14:paraId="59F3E39C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7C6FC01E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B1BCF" w:rsidRPr="00F371E3" w14:paraId="2A5AC651" w14:textId="77777777" w:rsidTr="00EB1BCF">
        <w:tc>
          <w:tcPr>
            <w:tcW w:w="1213" w:type="pct"/>
          </w:tcPr>
          <w:p w14:paraId="7EF44C7B" w14:textId="41654A8B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Accountant</w:t>
            </w:r>
          </w:p>
        </w:tc>
        <w:tc>
          <w:tcPr>
            <w:tcW w:w="1970" w:type="pct"/>
          </w:tcPr>
          <w:p w14:paraId="7D270291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5C9A667E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B1BCF" w:rsidRPr="00F371E3" w14:paraId="520EEE82" w14:textId="77777777" w:rsidTr="00EB1BCF">
        <w:tc>
          <w:tcPr>
            <w:tcW w:w="1213" w:type="pct"/>
          </w:tcPr>
          <w:p w14:paraId="7776E365" w14:textId="0F4C6069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Financial Adviser</w:t>
            </w:r>
          </w:p>
        </w:tc>
        <w:tc>
          <w:tcPr>
            <w:tcW w:w="1970" w:type="pct"/>
          </w:tcPr>
          <w:p w14:paraId="26FE8EF5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0EBF0AD3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B1BCF" w:rsidRPr="00F371E3" w14:paraId="5E43CBF7" w14:textId="77777777" w:rsidTr="00EB1BCF">
        <w:tc>
          <w:tcPr>
            <w:tcW w:w="1213" w:type="pct"/>
          </w:tcPr>
          <w:p w14:paraId="21E0D15D" w14:textId="5C6FB0B4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Doctor</w:t>
            </w:r>
          </w:p>
        </w:tc>
        <w:tc>
          <w:tcPr>
            <w:tcW w:w="1970" w:type="pct"/>
          </w:tcPr>
          <w:p w14:paraId="48CC91FC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6B094909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B1BCF" w:rsidRPr="00F371E3" w14:paraId="62AFD257" w14:textId="77777777" w:rsidTr="00EB1BCF">
        <w:tc>
          <w:tcPr>
            <w:tcW w:w="1213" w:type="pct"/>
          </w:tcPr>
          <w:p w14:paraId="69F49992" w14:textId="641CB19D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Dentist</w:t>
            </w:r>
          </w:p>
        </w:tc>
        <w:tc>
          <w:tcPr>
            <w:tcW w:w="1970" w:type="pct"/>
          </w:tcPr>
          <w:p w14:paraId="67B463E2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0E68B9E2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B1BCF" w:rsidRPr="00F371E3" w14:paraId="77DF0E75" w14:textId="77777777" w:rsidTr="00EB1BCF">
        <w:tc>
          <w:tcPr>
            <w:tcW w:w="1213" w:type="pct"/>
          </w:tcPr>
          <w:p w14:paraId="0E253923" w14:textId="388FF20F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Optician</w:t>
            </w:r>
          </w:p>
        </w:tc>
        <w:tc>
          <w:tcPr>
            <w:tcW w:w="1970" w:type="pct"/>
          </w:tcPr>
          <w:p w14:paraId="450DABE9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3888EC53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B1BCF" w:rsidRPr="00F371E3" w14:paraId="22D6DFA7" w14:textId="77777777" w:rsidTr="00EB1BCF">
        <w:tc>
          <w:tcPr>
            <w:tcW w:w="1213" w:type="pct"/>
          </w:tcPr>
          <w:p w14:paraId="433A8455" w14:textId="7C8AD764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proofErr w:type="spellStart"/>
            <w:r w:rsidRPr="00F371E3">
              <w:rPr>
                <w:rFonts w:cstheme="minorHAnsi"/>
                <w:sz w:val="22"/>
                <w:szCs w:val="22"/>
              </w:rPr>
              <w:t>Organisations</w:t>
            </w:r>
            <w:proofErr w:type="spellEnd"/>
            <w:r w:rsidRPr="00F371E3">
              <w:rPr>
                <w:rFonts w:cstheme="minorHAnsi"/>
                <w:sz w:val="22"/>
                <w:szCs w:val="22"/>
              </w:rPr>
              <w:t>/Societies</w:t>
            </w:r>
          </w:p>
        </w:tc>
        <w:tc>
          <w:tcPr>
            <w:tcW w:w="1970" w:type="pct"/>
          </w:tcPr>
          <w:p w14:paraId="36F38506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37431058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="00EB1BCF" w:rsidRPr="00F371E3" w14:paraId="6A064C7B" w14:textId="77777777" w:rsidTr="00EB1BCF">
        <w:tc>
          <w:tcPr>
            <w:tcW w:w="1213" w:type="pct"/>
          </w:tcPr>
          <w:p w14:paraId="6AAE240A" w14:textId="45FAA34E" w:rsidR="00EB1BCF" w:rsidRPr="00F371E3" w:rsidRDefault="00EB1BCF" w:rsidP="003C1F55">
            <w:pPr>
              <w:pStyle w:val="NormalIndent"/>
              <w:ind w:left="0"/>
              <w:rPr>
                <w:rFonts w:cstheme="minorHAnsi"/>
                <w:sz w:val="22"/>
                <w:szCs w:val="22"/>
              </w:rPr>
            </w:pPr>
            <w:proofErr w:type="spellStart"/>
            <w:r w:rsidRPr="00F371E3">
              <w:rPr>
                <w:rFonts w:cstheme="minorHAnsi"/>
                <w:sz w:val="22"/>
                <w:szCs w:val="22"/>
              </w:rPr>
              <w:t>Neighbours</w:t>
            </w:r>
            <w:proofErr w:type="spellEnd"/>
            <w:r w:rsidRPr="00F371E3">
              <w:rPr>
                <w:rFonts w:cstheme="minorHAnsi"/>
                <w:sz w:val="22"/>
                <w:szCs w:val="22"/>
              </w:rPr>
              <w:t xml:space="preserve"> (with keys)</w:t>
            </w:r>
          </w:p>
        </w:tc>
        <w:tc>
          <w:tcPr>
            <w:tcW w:w="1970" w:type="pct"/>
          </w:tcPr>
          <w:p w14:paraId="35A98719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8" w:type="pct"/>
          </w:tcPr>
          <w:p w14:paraId="43B0A066" w14:textId="77777777" w:rsidR="00EB1BCF" w:rsidRPr="00F371E3" w:rsidRDefault="00EB1BCF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7C3124A9" w14:textId="77777777" w:rsidR="00EB1BCF" w:rsidRPr="00F371E3" w:rsidRDefault="00EB1BCF" w:rsidP="003C1F55">
      <w:pPr>
        <w:spacing w:after="0"/>
        <w:rPr>
          <w:rFonts w:cstheme="minorHAnsi"/>
          <w:sz w:val="22"/>
          <w:szCs w:val="22"/>
        </w:rPr>
      </w:pPr>
    </w:p>
    <w:p w14:paraId="277CECE5" w14:textId="6651F2FC" w:rsidR="00EB1BCF" w:rsidRPr="00F371E3" w:rsidRDefault="00EB1BCF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6"/>
      </w:tblGrid>
      <w:tr w:rsidR="000938B6" w:rsidRPr="00F371E3" w14:paraId="5ECE5E39" w14:textId="77777777" w:rsidTr="00A22BF2">
        <w:tc>
          <w:tcPr>
            <w:tcW w:w="5000" w:type="pct"/>
            <w:gridSpan w:val="2"/>
            <w:shd w:val="clear" w:color="auto" w:fill="AFBE25"/>
          </w:tcPr>
          <w:p w14:paraId="2A99869F" w14:textId="70E39B04" w:rsidR="000938B6" w:rsidRPr="004800F0" w:rsidRDefault="000938B6" w:rsidP="006B1A1D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Digital Accounts</w:t>
            </w:r>
          </w:p>
        </w:tc>
      </w:tr>
      <w:tr w:rsidR="009A653D" w:rsidRPr="00F371E3" w14:paraId="5D1784FA" w14:textId="77777777" w:rsidTr="00A22BF2">
        <w:tc>
          <w:tcPr>
            <w:tcW w:w="5000" w:type="pct"/>
            <w:gridSpan w:val="2"/>
            <w:vAlign w:val="bottom"/>
          </w:tcPr>
          <w:p w14:paraId="434F87BF" w14:textId="0D40F27C" w:rsidR="00A22BF2" w:rsidRPr="00F371E3" w:rsidRDefault="009A653D" w:rsidP="003B596A">
            <w:pPr>
              <w:spacing w:before="120" w:after="12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Digital assets - from photos and videos stored online to social media accounts - can be just as important as your other possessions. But how will your family know what you’ve got? Having a list will remove the guesswork for them.</w:t>
            </w:r>
            <w:r w:rsidR="00A22BF2">
              <w:rPr>
                <w:rFonts w:cstheme="minorHAnsi"/>
                <w:sz w:val="22"/>
                <w:szCs w:val="22"/>
              </w:rPr>
              <w:t xml:space="preserve"> </w:t>
            </w:r>
            <w:r w:rsidRPr="00F371E3">
              <w:rPr>
                <w:rFonts w:cstheme="minorHAnsi"/>
                <w:sz w:val="22"/>
                <w:szCs w:val="22"/>
              </w:rPr>
              <w:t>Your list might include any of the following:</w:t>
            </w:r>
          </w:p>
        </w:tc>
      </w:tr>
      <w:tr w:rsidR="009A653D" w:rsidRPr="00F371E3" w14:paraId="465C156A" w14:textId="77777777" w:rsidTr="00A22B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7" w:type="pct"/>
            <w:tcBorders>
              <w:top w:val="nil"/>
              <w:left w:val="nil"/>
              <w:bottom w:val="nil"/>
              <w:right w:val="nil"/>
            </w:tcBorders>
          </w:tcPr>
          <w:p w14:paraId="61A7C449" w14:textId="7F0E7C92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176" w:hanging="142"/>
              <w:contextualSpacing w:val="0"/>
              <w:rPr>
                <w:rFonts w:cstheme="minorHAnsi"/>
                <w:sz w:val="22"/>
                <w:szCs w:val="22"/>
                <w:lang w:val="en-GB"/>
              </w:rPr>
            </w:pPr>
            <w:r w:rsidRPr="00F371E3">
              <w:rPr>
                <w:rFonts w:cstheme="minorHAnsi"/>
                <w:sz w:val="22"/>
                <w:szCs w:val="22"/>
                <w:lang w:val="en-GB"/>
              </w:rPr>
              <w:t>Social media accounts (for example, Facebook, Twitter, LinkedIn)</w:t>
            </w:r>
          </w:p>
          <w:p w14:paraId="7C220DDE" w14:textId="19AB6B80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176" w:hanging="142"/>
              <w:contextualSpacing w:val="0"/>
              <w:rPr>
                <w:rFonts w:cstheme="minorHAnsi"/>
                <w:sz w:val="22"/>
                <w:szCs w:val="22"/>
                <w:lang w:val="en-GB"/>
              </w:rPr>
            </w:pPr>
            <w:r w:rsidRPr="00F371E3">
              <w:rPr>
                <w:rFonts w:cstheme="minorHAnsi"/>
                <w:sz w:val="22"/>
                <w:szCs w:val="22"/>
                <w:lang w:val="en-GB"/>
              </w:rPr>
              <w:t>Email accounts</w:t>
            </w:r>
          </w:p>
          <w:p w14:paraId="417AE653" w14:textId="41B75962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176" w:hanging="142"/>
              <w:contextualSpacing w:val="0"/>
              <w:rPr>
                <w:rFonts w:cstheme="minorHAnsi"/>
                <w:sz w:val="22"/>
                <w:szCs w:val="22"/>
                <w:lang w:val="en-GB"/>
              </w:rPr>
            </w:pPr>
            <w:r w:rsidRPr="00F371E3">
              <w:rPr>
                <w:rFonts w:cstheme="minorHAnsi"/>
                <w:sz w:val="22"/>
                <w:szCs w:val="22"/>
                <w:lang w:val="en-GB"/>
              </w:rPr>
              <w:t>Online financial accounts</w:t>
            </w:r>
          </w:p>
          <w:p w14:paraId="22E2CE8D" w14:textId="4C448981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176" w:hanging="142"/>
              <w:contextualSpacing w:val="0"/>
              <w:rPr>
                <w:rFonts w:cstheme="minorHAnsi"/>
                <w:sz w:val="22"/>
                <w:szCs w:val="22"/>
                <w:lang w:val="en-GB"/>
              </w:rPr>
            </w:pPr>
            <w:r w:rsidRPr="00F371E3">
              <w:rPr>
                <w:rFonts w:cstheme="minorHAnsi"/>
                <w:sz w:val="22"/>
                <w:szCs w:val="22"/>
                <w:lang w:val="en-GB"/>
              </w:rPr>
              <w:t>Online auction</w:t>
            </w:r>
            <w:r w:rsidR="00FD7599">
              <w:rPr>
                <w:rFonts w:cstheme="minorHAnsi"/>
                <w:sz w:val="22"/>
                <w:szCs w:val="22"/>
                <w:lang w:val="en-GB"/>
              </w:rPr>
              <w:t>/selling</w:t>
            </w:r>
            <w:r w:rsidRPr="00F371E3">
              <w:rPr>
                <w:rFonts w:cstheme="minorHAnsi"/>
                <w:sz w:val="22"/>
                <w:szCs w:val="22"/>
                <w:lang w:val="en-GB"/>
              </w:rPr>
              <w:t xml:space="preserve"> accounts (</w:t>
            </w:r>
            <w:r w:rsidR="00A22BF2">
              <w:rPr>
                <w:rFonts w:cstheme="minorHAnsi"/>
                <w:sz w:val="22"/>
                <w:szCs w:val="22"/>
                <w:lang w:val="en-GB"/>
              </w:rPr>
              <w:t>f</w:t>
            </w:r>
            <w:r w:rsidRPr="00F371E3">
              <w:rPr>
                <w:rFonts w:cstheme="minorHAnsi"/>
                <w:sz w:val="22"/>
                <w:szCs w:val="22"/>
                <w:lang w:val="en-GB"/>
              </w:rPr>
              <w:t>or example, eBay, Gumtree)</w:t>
            </w:r>
          </w:p>
          <w:p w14:paraId="4C9A436D" w14:textId="7FC6FA3E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176" w:hanging="142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  <w:lang w:val="en-GB"/>
              </w:rPr>
              <w:t>Online file storage</w:t>
            </w:r>
          </w:p>
        </w:tc>
        <w:tc>
          <w:tcPr>
            <w:tcW w:w="2503" w:type="pct"/>
            <w:tcBorders>
              <w:top w:val="nil"/>
              <w:left w:val="nil"/>
              <w:bottom w:val="nil"/>
              <w:right w:val="nil"/>
            </w:tcBorders>
          </w:tcPr>
          <w:p w14:paraId="09C892C2" w14:textId="00E19F22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Digital records – videos, photos and other files</w:t>
            </w:r>
          </w:p>
          <w:p w14:paraId="6EB2C888" w14:textId="776E2248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Music libraries and e-books</w:t>
            </w:r>
          </w:p>
          <w:p w14:paraId="5BC4021D" w14:textId="6E9B202A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Blogs and </w:t>
            </w:r>
            <w:proofErr w:type="gramStart"/>
            <w:r w:rsidRPr="00F371E3">
              <w:rPr>
                <w:rFonts w:cstheme="minorHAnsi"/>
                <w:sz w:val="22"/>
                <w:szCs w:val="22"/>
              </w:rPr>
              <w:t>websites</w:t>
            </w:r>
            <w:proofErr w:type="gramEnd"/>
            <w:r w:rsidRPr="00F371E3">
              <w:rPr>
                <w:rFonts w:cstheme="minorHAnsi"/>
                <w:sz w:val="22"/>
                <w:szCs w:val="22"/>
              </w:rPr>
              <w:t xml:space="preserve"> you own</w:t>
            </w:r>
          </w:p>
          <w:p w14:paraId="0992045B" w14:textId="0B0292F6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Digital currency</w:t>
            </w:r>
          </w:p>
          <w:p w14:paraId="41BDC72A" w14:textId="526B2A79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Computer game characters</w:t>
            </w:r>
          </w:p>
          <w:p w14:paraId="01B636AC" w14:textId="3ABD36CC" w:rsidR="009A653D" w:rsidRPr="00F371E3" w:rsidRDefault="009A653D" w:rsidP="000938B6">
            <w:pPr>
              <w:pStyle w:val="ListParagraph"/>
              <w:numPr>
                <w:ilvl w:val="0"/>
                <w:numId w:val="23"/>
              </w:numPr>
              <w:spacing w:after="80"/>
              <w:ind w:left="318" w:hanging="284"/>
              <w:contextualSpacing w:val="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Online gambling accounts</w:t>
            </w:r>
          </w:p>
        </w:tc>
      </w:tr>
      <w:tr w:rsidR="00DA5389" w:rsidRPr="00F371E3" w14:paraId="300EB33C" w14:textId="77777777" w:rsidTr="00A626A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14:paraId="4D9D8BF2" w14:textId="1784D2EB" w:rsidR="00DA5389" w:rsidRPr="0054629F" w:rsidRDefault="00DA5389" w:rsidP="0054629F">
            <w:pPr>
              <w:spacing w:before="120" w:after="120"/>
              <w:rPr>
                <w:rStyle w:val="A3"/>
                <w:rFonts w:cstheme="minorHAnsi"/>
                <w:b/>
                <w:color w:val="404040" w:themeColor="text1" w:themeTint="BF"/>
                <w:sz w:val="24"/>
                <w:szCs w:val="24"/>
              </w:rPr>
            </w:pPr>
            <w:r w:rsidRPr="0054629F">
              <w:rPr>
                <w:rStyle w:val="A3"/>
                <w:rFonts w:cstheme="minorHAnsi"/>
                <w:b/>
                <w:color w:val="FFFFFF" w:themeColor="background1"/>
                <w:sz w:val="24"/>
                <w:szCs w:val="24"/>
              </w:rPr>
              <w:t>My Digital Accounts</w:t>
            </w:r>
          </w:p>
        </w:tc>
      </w:tr>
      <w:tr w:rsidR="00DA5389" w:rsidRPr="00F371E3" w14:paraId="5D06D1AD" w14:textId="77777777" w:rsidTr="0054629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F824B" w14:textId="77777777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6613D333" w14:textId="77777777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320B53A6" w14:textId="77777777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23C7EE8C" w14:textId="1C8F60A2" w:rsidR="00DA5389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437AE9FD" w14:textId="5D6F5F28" w:rsidR="00A22BF2" w:rsidRDefault="00A22BF2" w:rsidP="003C1F55">
            <w:pPr>
              <w:spacing w:before="120"/>
              <w:rPr>
                <w:rStyle w:val="A3"/>
              </w:rPr>
            </w:pPr>
          </w:p>
          <w:p w14:paraId="14A26FFB" w14:textId="36AE999F" w:rsidR="00A22BF2" w:rsidRDefault="00A22BF2" w:rsidP="003C1F55">
            <w:pPr>
              <w:spacing w:before="120"/>
              <w:rPr>
                <w:rStyle w:val="A3"/>
              </w:rPr>
            </w:pPr>
          </w:p>
          <w:p w14:paraId="63482D65" w14:textId="77777777" w:rsidR="00A22BF2" w:rsidRPr="00F371E3" w:rsidRDefault="00A22BF2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40600949" w14:textId="77777777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2490450B" w14:textId="77777777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46745697" w14:textId="77777777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1B2D08A1" w14:textId="495DE322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31DF5DF4" w14:textId="612421DF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423445BF" w14:textId="6A649324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2F6DB55B" w14:textId="1ED31F67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246886DD" w14:textId="77777777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7F9D1C91" w14:textId="77777777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  <w:p w14:paraId="4DEECBA2" w14:textId="29B0D30B" w:rsidR="00DA5389" w:rsidRPr="00F371E3" w:rsidRDefault="00DA5389" w:rsidP="003C1F55">
            <w:pPr>
              <w:spacing w:before="120"/>
              <w:rPr>
                <w:rStyle w:val="A3"/>
                <w:rFonts w:cstheme="minorHAnsi"/>
                <w:sz w:val="22"/>
                <w:szCs w:val="22"/>
              </w:rPr>
            </w:pPr>
          </w:p>
        </w:tc>
      </w:tr>
    </w:tbl>
    <w:p w14:paraId="0C297AB9" w14:textId="32302F3A" w:rsidR="009A653D" w:rsidRDefault="009A653D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22BF2" w:rsidRPr="00F371E3" w14:paraId="3C2765DC" w14:textId="77777777" w:rsidTr="006B1A1D">
        <w:tc>
          <w:tcPr>
            <w:tcW w:w="5000" w:type="pct"/>
            <w:shd w:val="clear" w:color="auto" w:fill="AFBE25"/>
          </w:tcPr>
          <w:p w14:paraId="4B635101" w14:textId="49C1A20E" w:rsidR="00A22BF2" w:rsidRPr="004800F0" w:rsidRDefault="00A22BF2" w:rsidP="006B1A1D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Arrangements for Children</w:t>
            </w:r>
          </w:p>
        </w:tc>
      </w:tr>
      <w:tr w:rsidR="00DA5389" w:rsidRPr="00F371E3" w14:paraId="15EBC5A3" w14:textId="77777777" w:rsidTr="00594510">
        <w:tc>
          <w:tcPr>
            <w:tcW w:w="5000" w:type="pct"/>
            <w:vAlign w:val="bottom"/>
          </w:tcPr>
          <w:p w14:paraId="54DA2304" w14:textId="7F1206F2" w:rsidR="00DA5389" w:rsidRPr="00F371E3" w:rsidRDefault="00DA538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If you have children who are still minors (under 16 in Scotland or under 18 in the rest of the UK) it</w:t>
            </w:r>
            <w:r w:rsidR="00FD7599">
              <w:rPr>
                <w:rFonts w:cstheme="minorHAnsi"/>
                <w:sz w:val="22"/>
                <w:szCs w:val="22"/>
              </w:rPr>
              <w:t xml:space="preserve"> i</w:t>
            </w:r>
            <w:bookmarkStart w:id="3" w:name="_GoBack"/>
            <w:bookmarkEnd w:id="3"/>
            <w:r w:rsidRPr="00F371E3">
              <w:rPr>
                <w:rFonts w:cstheme="minorHAnsi"/>
                <w:sz w:val="22"/>
                <w:szCs w:val="22"/>
              </w:rPr>
              <w:t>s important to appoint guardians (the people you would want to raise and care for them if you were no longer around).</w:t>
            </w:r>
          </w:p>
          <w:p w14:paraId="4159324F" w14:textId="03BC0602" w:rsidR="00DA5389" w:rsidRPr="00F371E3" w:rsidRDefault="00DA538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 xml:space="preserve">The best place to do this is in a </w:t>
            </w:r>
            <w:r w:rsidR="003B596A">
              <w:rPr>
                <w:rFonts w:cstheme="minorHAnsi"/>
                <w:sz w:val="22"/>
                <w:szCs w:val="22"/>
              </w:rPr>
              <w:t>W</w:t>
            </w:r>
            <w:r w:rsidRPr="00F371E3">
              <w:rPr>
                <w:rFonts w:cstheme="minorHAnsi"/>
                <w:sz w:val="22"/>
                <w:szCs w:val="22"/>
              </w:rPr>
              <w:t>ill, as you can specify what assets should be used for your children’s everyday needs and whether they should inherit any assets when they reach a specified age. You can also say how they should be raised.</w:t>
            </w:r>
          </w:p>
        </w:tc>
      </w:tr>
    </w:tbl>
    <w:p w14:paraId="4D9850F4" w14:textId="2472DD1D" w:rsidR="00DA5389" w:rsidRDefault="00DA5389" w:rsidP="003C1F55">
      <w:pPr>
        <w:spacing w:after="0"/>
        <w:rPr>
          <w:rFonts w:cstheme="minorHAnsi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22BF2" w:rsidRPr="00F371E3" w14:paraId="76802C34" w14:textId="77777777" w:rsidTr="006B1A1D">
        <w:tc>
          <w:tcPr>
            <w:tcW w:w="5000" w:type="pct"/>
            <w:shd w:val="clear" w:color="auto" w:fill="AFBE25"/>
          </w:tcPr>
          <w:p w14:paraId="7656AEE3" w14:textId="11BAE608" w:rsidR="00A22BF2" w:rsidRPr="004800F0" w:rsidRDefault="00A22BF2" w:rsidP="006B1A1D">
            <w:pPr>
              <w:pStyle w:val="Heading1"/>
              <w:spacing w:after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Arrangements for Pets</w:t>
            </w:r>
          </w:p>
        </w:tc>
      </w:tr>
      <w:tr w:rsidR="00DA5389" w:rsidRPr="00F371E3" w14:paraId="71CCCCBE" w14:textId="77777777" w:rsidTr="00594510">
        <w:tc>
          <w:tcPr>
            <w:tcW w:w="5000" w:type="pct"/>
            <w:vAlign w:val="bottom"/>
          </w:tcPr>
          <w:p w14:paraId="638EA13F" w14:textId="24E7D5F0" w:rsidR="00DA5389" w:rsidRPr="00F371E3" w:rsidRDefault="00DA5389" w:rsidP="003C1F55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F371E3">
              <w:rPr>
                <w:rFonts w:cstheme="minorHAnsi"/>
                <w:sz w:val="22"/>
                <w:szCs w:val="22"/>
              </w:rPr>
              <w:t>If you have pets, use the space below to make a note of what arrangements you’d like to be made for them.</w:t>
            </w:r>
          </w:p>
        </w:tc>
      </w:tr>
      <w:tr w:rsidR="00A22BF2" w14:paraId="70C67127" w14:textId="77777777" w:rsidTr="00A22B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</w:tcPr>
          <w:p w14:paraId="15820A67" w14:textId="77777777" w:rsidR="00A22BF2" w:rsidRDefault="00A22BF2" w:rsidP="003C1F55">
            <w:pPr>
              <w:rPr>
                <w:rFonts w:cstheme="minorHAnsi"/>
                <w:sz w:val="22"/>
                <w:szCs w:val="22"/>
              </w:rPr>
            </w:pPr>
          </w:p>
          <w:p w14:paraId="7CA46EB6" w14:textId="77777777" w:rsidR="00A22BF2" w:rsidRDefault="00A22BF2" w:rsidP="003C1F55">
            <w:pPr>
              <w:rPr>
                <w:rFonts w:cstheme="minorHAnsi"/>
                <w:sz w:val="22"/>
                <w:szCs w:val="22"/>
              </w:rPr>
            </w:pPr>
          </w:p>
          <w:p w14:paraId="41ABE01D" w14:textId="77777777" w:rsidR="00A22BF2" w:rsidRDefault="00A22BF2" w:rsidP="003C1F55">
            <w:pPr>
              <w:rPr>
                <w:rFonts w:cstheme="minorHAnsi"/>
                <w:sz w:val="22"/>
                <w:szCs w:val="22"/>
              </w:rPr>
            </w:pPr>
          </w:p>
          <w:p w14:paraId="13978D59" w14:textId="77777777" w:rsidR="00A22BF2" w:rsidRDefault="00A22BF2" w:rsidP="003C1F55">
            <w:pPr>
              <w:rPr>
                <w:rFonts w:cstheme="minorHAnsi"/>
                <w:sz w:val="22"/>
                <w:szCs w:val="22"/>
              </w:rPr>
            </w:pPr>
          </w:p>
          <w:p w14:paraId="4D18A250" w14:textId="77777777" w:rsidR="00A22BF2" w:rsidRDefault="00A22BF2" w:rsidP="003C1F55">
            <w:pPr>
              <w:rPr>
                <w:rFonts w:cstheme="minorHAnsi"/>
                <w:sz w:val="22"/>
                <w:szCs w:val="22"/>
              </w:rPr>
            </w:pPr>
          </w:p>
          <w:p w14:paraId="3EBCEC6A" w14:textId="38165DC8" w:rsidR="00A22BF2" w:rsidRDefault="00A22BF2" w:rsidP="003C1F55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6DDFA79" w14:textId="77777777" w:rsidR="00A22BF2" w:rsidRPr="00F371E3" w:rsidRDefault="00A22BF2" w:rsidP="003C1F55">
      <w:pPr>
        <w:spacing w:after="0"/>
        <w:rPr>
          <w:rFonts w:cstheme="minorHAnsi"/>
          <w:sz w:val="22"/>
          <w:szCs w:val="22"/>
        </w:rPr>
      </w:pPr>
    </w:p>
    <w:sectPr w:rsidR="00A22BF2" w:rsidRPr="00F371E3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11447" w14:textId="77777777" w:rsidR="000D6461" w:rsidRDefault="000D6461" w:rsidP="00650259">
      <w:pPr>
        <w:spacing w:after="0" w:line="240" w:lineRule="auto"/>
      </w:pPr>
      <w:r>
        <w:separator/>
      </w:r>
    </w:p>
  </w:endnote>
  <w:endnote w:type="continuationSeparator" w:id="0">
    <w:p w14:paraId="4028D929" w14:textId="77777777" w:rsidR="000D6461" w:rsidRDefault="000D646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8EB3FF5-7F1B-4CF9-A223-5F9207A4AB67}"/>
    <w:embedBold r:id="rId2" w:fontKey="{DE26E947-A2A8-4242-A314-D3695F5FA4B5}"/>
    <w:embedItalic r:id="rId3" w:fontKey="{A28B9040-6D07-45DD-A1CA-9FA547A22E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ot1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982FA4D-CF41-4BFC-94AB-8A46D77DAF6F}"/>
    <w:embedBold r:id="rId5" w:fontKey="{026C5B07-B2B9-4AB4-A57F-BDA6CD59A5B3}"/>
    <w:embedItalic r:id="rId6" w:fontKey="{9373EEDC-7AFE-4E94-9EBC-EE853AA6158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62F5C4D-A415-42D6-AEB1-4FE9CB57147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BA9250A-FD87-4DD4-AF80-AB7091DD54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594510" w14:paraId="481EA5BC" w14:textId="77777777" w:rsidTr="00594510">
      <w:tc>
        <w:tcPr>
          <w:tcW w:w="4675" w:type="dxa"/>
        </w:tcPr>
        <w:p w14:paraId="45BA67D3" w14:textId="43A5DA00" w:rsidR="00594510" w:rsidRDefault="00594510" w:rsidP="00594510">
          <w:pPr>
            <w:pStyle w:val="NoSpacing"/>
          </w:pPr>
          <w:r>
            <w:rPr>
              <w:noProof/>
            </w:rPr>
            <w:t xml:space="preserve">Page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 \* Arabic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</w:tc>
      <w:tc>
        <w:tcPr>
          <w:tcW w:w="4675" w:type="dxa"/>
        </w:tcPr>
        <w:p w14:paraId="1B2DD3AF" w14:textId="4CA919DA" w:rsidR="00594510" w:rsidRDefault="000D6461" w:rsidP="00594510">
          <w:pPr>
            <w:pStyle w:val="NoSpacing"/>
            <w:jc w:val="right"/>
          </w:pPr>
          <w:hyperlink r:id="rId1" w:history="1">
            <w:r w:rsidR="00594510" w:rsidRPr="00521ACA">
              <w:rPr>
                <w:rStyle w:val="Hyperlink"/>
              </w:rPr>
              <w:t>www.jjfsltd.com</w:t>
            </w:r>
          </w:hyperlink>
          <w:r w:rsidR="00594510">
            <w:t xml:space="preserve"> </w:t>
          </w:r>
        </w:p>
      </w:tc>
    </w:tr>
  </w:tbl>
  <w:p w14:paraId="433DF370" w14:textId="77777777" w:rsidR="00594510" w:rsidRPr="00594510" w:rsidRDefault="00594510" w:rsidP="00594510">
    <w:pPr>
      <w:spacing w:after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674BB" w14:textId="77777777" w:rsidR="000D6461" w:rsidRDefault="000D6461" w:rsidP="00650259">
      <w:pPr>
        <w:spacing w:after="0" w:line="240" w:lineRule="auto"/>
      </w:pPr>
      <w:r>
        <w:separator/>
      </w:r>
    </w:p>
  </w:footnote>
  <w:footnote w:type="continuationSeparator" w:id="0">
    <w:p w14:paraId="356999B8" w14:textId="77777777" w:rsidR="000D6461" w:rsidRDefault="000D646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9A483" w14:textId="77777777" w:rsidR="00594510" w:rsidRPr="0090596C" w:rsidRDefault="00594510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2993CEC"/>
    <w:multiLevelType w:val="hybridMultilevel"/>
    <w:tmpl w:val="26921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506DE2">
      <w:numFmt w:val="bullet"/>
      <w:lvlText w:val="•"/>
      <w:lvlJc w:val="left"/>
      <w:pPr>
        <w:ind w:left="1440" w:hanging="360"/>
      </w:pPr>
      <w:rPr>
        <w:rFonts w:ascii="Grot10" w:eastAsiaTheme="minorHAnsi" w:hAnsi="Grot10" w:cs="Grot10" w:hint="default"/>
        <w:b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36E"/>
    <w:rsid w:val="00035FA8"/>
    <w:rsid w:val="0003742C"/>
    <w:rsid w:val="000456E1"/>
    <w:rsid w:val="00052382"/>
    <w:rsid w:val="0006568A"/>
    <w:rsid w:val="00076F0F"/>
    <w:rsid w:val="00084253"/>
    <w:rsid w:val="00085114"/>
    <w:rsid w:val="000938B6"/>
    <w:rsid w:val="000D1F49"/>
    <w:rsid w:val="000D6461"/>
    <w:rsid w:val="000E687A"/>
    <w:rsid w:val="00153A62"/>
    <w:rsid w:val="001727CA"/>
    <w:rsid w:val="00195874"/>
    <w:rsid w:val="001A5935"/>
    <w:rsid w:val="00252C86"/>
    <w:rsid w:val="00263D29"/>
    <w:rsid w:val="00283E7D"/>
    <w:rsid w:val="002928D0"/>
    <w:rsid w:val="002C56E6"/>
    <w:rsid w:val="00315CB2"/>
    <w:rsid w:val="00336ABE"/>
    <w:rsid w:val="00361E11"/>
    <w:rsid w:val="003B4744"/>
    <w:rsid w:val="003B596A"/>
    <w:rsid w:val="003C1F55"/>
    <w:rsid w:val="003F0847"/>
    <w:rsid w:val="0040090B"/>
    <w:rsid w:val="0040336E"/>
    <w:rsid w:val="0046302A"/>
    <w:rsid w:val="004800F0"/>
    <w:rsid w:val="00487D2D"/>
    <w:rsid w:val="004D5D62"/>
    <w:rsid w:val="004E0B42"/>
    <w:rsid w:val="005112D0"/>
    <w:rsid w:val="00513779"/>
    <w:rsid w:val="00536AE0"/>
    <w:rsid w:val="0054629F"/>
    <w:rsid w:val="00577E06"/>
    <w:rsid w:val="00577F48"/>
    <w:rsid w:val="00590C78"/>
    <w:rsid w:val="00594510"/>
    <w:rsid w:val="00594A45"/>
    <w:rsid w:val="005A3BF7"/>
    <w:rsid w:val="005F2035"/>
    <w:rsid w:val="005F7990"/>
    <w:rsid w:val="0063739C"/>
    <w:rsid w:val="00650259"/>
    <w:rsid w:val="00652599"/>
    <w:rsid w:val="00731A5B"/>
    <w:rsid w:val="00742F42"/>
    <w:rsid w:val="00770F25"/>
    <w:rsid w:val="007A35A8"/>
    <w:rsid w:val="007B0A85"/>
    <w:rsid w:val="007C6A52"/>
    <w:rsid w:val="007F03FF"/>
    <w:rsid w:val="007F7B5D"/>
    <w:rsid w:val="00800B95"/>
    <w:rsid w:val="00812041"/>
    <w:rsid w:val="0082043E"/>
    <w:rsid w:val="00836129"/>
    <w:rsid w:val="008D59FA"/>
    <w:rsid w:val="008E203A"/>
    <w:rsid w:val="0090596C"/>
    <w:rsid w:val="0091229C"/>
    <w:rsid w:val="00936289"/>
    <w:rsid w:val="00940E73"/>
    <w:rsid w:val="00977108"/>
    <w:rsid w:val="0098597D"/>
    <w:rsid w:val="009A653D"/>
    <w:rsid w:val="009A756A"/>
    <w:rsid w:val="009C140F"/>
    <w:rsid w:val="009F619A"/>
    <w:rsid w:val="009F6DDE"/>
    <w:rsid w:val="00A22BF2"/>
    <w:rsid w:val="00A370A8"/>
    <w:rsid w:val="00A626A0"/>
    <w:rsid w:val="00AE5401"/>
    <w:rsid w:val="00AE6419"/>
    <w:rsid w:val="00B4371C"/>
    <w:rsid w:val="00B84C55"/>
    <w:rsid w:val="00BB0945"/>
    <w:rsid w:val="00BD4753"/>
    <w:rsid w:val="00BD5CB1"/>
    <w:rsid w:val="00BE62EE"/>
    <w:rsid w:val="00BF67E1"/>
    <w:rsid w:val="00C003BA"/>
    <w:rsid w:val="00C00A26"/>
    <w:rsid w:val="00C46878"/>
    <w:rsid w:val="00CB4A51"/>
    <w:rsid w:val="00CC5BDB"/>
    <w:rsid w:val="00CC6BA6"/>
    <w:rsid w:val="00CD4532"/>
    <w:rsid w:val="00CD47B0"/>
    <w:rsid w:val="00CD70CE"/>
    <w:rsid w:val="00CD760F"/>
    <w:rsid w:val="00CE6104"/>
    <w:rsid w:val="00CE7918"/>
    <w:rsid w:val="00D16163"/>
    <w:rsid w:val="00D402B1"/>
    <w:rsid w:val="00D61925"/>
    <w:rsid w:val="00DA5389"/>
    <w:rsid w:val="00DB1C4F"/>
    <w:rsid w:val="00DB3FAD"/>
    <w:rsid w:val="00DD6B6D"/>
    <w:rsid w:val="00DE00ED"/>
    <w:rsid w:val="00E139C4"/>
    <w:rsid w:val="00E61C09"/>
    <w:rsid w:val="00E677FE"/>
    <w:rsid w:val="00E8103B"/>
    <w:rsid w:val="00E92DDF"/>
    <w:rsid w:val="00EB1BCF"/>
    <w:rsid w:val="00EB3B58"/>
    <w:rsid w:val="00EC7359"/>
    <w:rsid w:val="00EE3054"/>
    <w:rsid w:val="00F00606"/>
    <w:rsid w:val="00F01256"/>
    <w:rsid w:val="00F170D1"/>
    <w:rsid w:val="00F20716"/>
    <w:rsid w:val="00F371E3"/>
    <w:rsid w:val="00F5238B"/>
    <w:rsid w:val="00F52451"/>
    <w:rsid w:val="00F824DF"/>
    <w:rsid w:val="00FA19E3"/>
    <w:rsid w:val="00FC7475"/>
    <w:rsid w:val="00FD759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F0361B"/>
  <w14:discardImageEditingData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824DF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BF67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D402B1"/>
    <w:pPr>
      <w:ind w:left="720"/>
      <w:contextualSpacing/>
    </w:pPr>
  </w:style>
  <w:style w:type="paragraph" w:customStyle="1" w:styleId="Pa9">
    <w:name w:val="Pa9"/>
    <w:basedOn w:val="Default"/>
    <w:next w:val="Default"/>
    <w:uiPriority w:val="99"/>
    <w:rsid w:val="00D402B1"/>
    <w:pPr>
      <w:spacing w:after="0" w:line="241" w:lineRule="atLeast"/>
    </w:pPr>
    <w:rPr>
      <w:rFonts w:ascii="Grot10" w:hAnsi="Grot10" w:cstheme="minorBidi"/>
      <w:color w:val="auto"/>
      <w:sz w:val="24"/>
      <w:szCs w:val="24"/>
      <w:lang w:val="en-GB"/>
    </w:rPr>
  </w:style>
  <w:style w:type="character" w:customStyle="1" w:styleId="A3">
    <w:name w:val="A3"/>
    <w:uiPriority w:val="99"/>
    <w:rsid w:val="00D402B1"/>
    <w:rPr>
      <w:rFonts w:cs="Grot10"/>
      <w:color w:val="7E3F9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jfslt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89E965A1C84BE58C951E8396943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4E7-0047-4B0A-90F8-49BAE49F2171}"/>
      </w:docPartPr>
      <w:docPartBody>
        <w:p w:rsidR="003E6B88" w:rsidRDefault="001028D5" w:rsidP="001028D5">
          <w:pPr>
            <w:pStyle w:val="8489E965A1C84BE58C951E83969436311"/>
          </w:pPr>
          <w:r w:rsidRPr="00F371E3">
            <w:rPr>
              <w:rFonts w:cstheme="minorHAnsi"/>
              <w:sz w:val="22"/>
              <w:szCs w:val="22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ot1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B88"/>
    <w:rsid w:val="001028D5"/>
    <w:rsid w:val="001E3304"/>
    <w:rsid w:val="003E6B88"/>
    <w:rsid w:val="00552AC2"/>
    <w:rsid w:val="0088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43285D3C7649758D52C053A02483E2">
    <w:name w:val="C343285D3C7649758D52C053A02483E2"/>
  </w:style>
  <w:style w:type="paragraph" w:customStyle="1" w:styleId="CF406F04280B4A7F8D74411CB7878AAB">
    <w:name w:val="CF406F04280B4A7F8D74411CB7878AAB"/>
  </w:style>
  <w:style w:type="paragraph" w:customStyle="1" w:styleId="2388665B3A4244A2A764EF9B0EE6CDFC">
    <w:name w:val="2388665B3A4244A2A764EF9B0EE6CDFC"/>
  </w:style>
  <w:style w:type="paragraph" w:customStyle="1" w:styleId="D00F5C069D6B4231B21237B0E77C590A">
    <w:name w:val="D00F5C069D6B4231B21237B0E77C590A"/>
  </w:style>
  <w:style w:type="paragraph" w:customStyle="1" w:styleId="6FCE952ED1904B0AA7B0A3B539E640AD">
    <w:name w:val="6FCE952ED1904B0AA7B0A3B539E640AD"/>
  </w:style>
  <w:style w:type="paragraph" w:customStyle="1" w:styleId="65CF8CE2C746484286684FF7A571676A">
    <w:name w:val="65CF8CE2C746484286684FF7A571676A"/>
  </w:style>
  <w:style w:type="paragraph" w:customStyle="1" w:styleId="DA6276D39A084918B9130E28FFDA3A56">
    <w:name w:val="DA6276D39A084918B9130E28FFDA3A56"/>
  </w:style>
  <w:style w:type="paragraph" w:customStyle="1" w:styleId="31DF5CF903444C83B205331F356FD178">
    <w:name w:val="31DF5CF903444C83B205331F356FD178"/>
  </w:style>
  <w:style w:type="paragraph" w:customStyle="1" w:styleId="733FA6CDB3C54AA59FB452CDF4F7E5BC">
    <w:name w:val="733FA6CDB3C54AA59FB452CDF4F7E5BC"/>
  </w:style>
  <w:style w:type="paragraph" w:customStyle="1" w:styleId="BA3B9FFAF5DD469B9A9E1A62C933D43A">
    <w:name w:val="BA3B9FFAF5DD469B9A9E1A62C933D43A"/>
  </w:style>
  <w:style w:type="paragraph" w:customStyle="1" w:styleId="AB605D2C71FC49719830FFA39258D6BC">
    <w:name w:val="AB605D2C71FC49719830FFA39258D6BC"/>
  </w:style>
  <w:style w:type="paragraph" w:customStyle="1" w:styleId="AF3417D6759743B3ADB528F3FE600DFC">
    <w:name w:val="AF3417D6759743B3ADB528F3FE600DFC"/>
  </w:style>
  <w:style w:type="paragraph" w:customStyle="1" w:styleId="9C55B3163BC14E0784408218D0263780">
    <w:name w:val="9C55B3163BC14E0784408218D0263780"/>
  </w:style>
  <w:style w:type="paragraph" w:customStyle="1" w:styleId="8489E965A1C84BE58C951E8396943631">
    <w:name w:val="8489E965A1C84BE58C951E8396943631"/>
  </w:style>
  <w:style w:type="paragraph" w:customStyle="1" w:styleId="6BE071FEBF6947F487C062A3FF2DB5C0">
    <w:name w:val="6BE071FEBF6947F487C062A3FF2DB5C0"/>
  </w:style>
  <w:style w:type="paragraph" w:customStyle="1" w:styleId="0064D428D3844E838725D6A7B2EA8C51">
    <w:name w:val="0064D428D3844E838725D6A7B2EA8C51"/>
  </w:style>
  <w:style w:type="character" w:styleId="PlaceholderText">
    <w:name w:val="Placeholder Text"/>
    <w:basedOn w:val="DefaultParagraphFont"/>
    <w:uiPriority w:val="99"/>
    <w:semiHidden/>
    <w:rsid w:val="001028D5"/>
    <w:rPr>
      <w:color w:val="808080"/>
    </w:rPr>
  </w:style>
  <w:style w:type="paragraph" w:customStyle="1" w:styleId="986959FBA18A44F0B18617EE51C2F86D">
    <w:name w:val="986959FBA18A44F0B18617EE51C2F86D"/>
  </w:style>
  <w:style w:type="paragraph" w:customStyle="1" w:styleId="093E1872186B464F9B14D91BBDCE67BD">
    <w:name w:val="093E1872186B464F9B14D91BBDCE67BD"/>
  </w:style>
  <w:style w:type="paragraph" w:customStyle="1" w:styleId="2F28C593821247AC80B8ED0CB9343505">
    <w:name w:val="2F28C593821247AC80B8ED0CB9343505"/>
  </w:style>
  <w:style w:type="paragraph" w:customStyle="1" w:styleId="5C20F92B04424002B2C061405AB677BC">
    <w:name w:val="5C20F92B04424002B2C061405AB677BC"/>
  </w:style>
  <w:style w:type="paragraph" w:customStyle="1" w:styleId="A4084C5B96C1403392C9BD538620F258">
    <w:name w:val="A4084C5B96C1403392C9BD538620F258"/>
  </w:style>
  <w:style w:type="paragraph" w:customStyle="1" w:styleId="B77C87C1259E4DCB831D5554CF424438">
    <w:name w:val="B77C87C1259E4DCB831D5554CF424438"/>
  </w:style>
  <w:style w:type="paragraph" w:customStyle="1" w:styleId="FB6ECC8E25864A94899E0E33950F6CA0">
    <w:name w:val="FB6ECC8E25864A94899E0E33950F6CA0"/>
  </w:style>
  <w:style w:type="paragraph" w:customStyle="1" w:styleId="D0A9EDA7D617498DBE924C867E3E89DC">
    <w:name w:val="D0A9EDA7D617498DBE924C867E3E89DC"/>
    <w:rsid w:val="003E6B88"/>
  </w:style>
  <w:style w:type="paragraph" w:customStyle="1" w:styleId="4ED6239758F84FF88D2DEFEAFDC9BB85">
    <w:name w:val="4ED6239758F84FF88D2DEFEAFDC9BB85"/>
    <w:rsid w:val="003E6B88"/>
  </w:style>
  <w:style w:type="paragraph" w:customStyle="1" w:styleId="70ABA80DB20F4675B58BF237D61D9815">
    <w:name w:val="70ABA80DB20F4675B58BF237D61D9815"/>
    <w:rsid w:val="003E6B88"/>
  </w:style>
  <w:style w:type="paragraph" w:customStyle="1" w:styleId="3DEDEEF6E18C4207A5AB860860C6FFA5">
    <w:name w:val="3DEDEEF6E18C4207A5AB860860C6FFA5"/>
    <w:rsid w:val="003E6B88"/>
  </w:style>
  <w:style w:type="paragraph" w:customStyle="1" w:styleId="51361434805F4F28B2F85BB21E84F037">
    <w:name w:val="51361434805F4F28B2F85BB21E84F037"/>
    <w:rsid w:val="003E6B88"/>
  </w:style>
  <w:style w:type="paragraph" w:customStyle="1" w:styleId="F22ECB27DE024D96BB367FD0BC0E63B3">
    <w:name w:val="F22ECB27DE024D96BB367FD0BC0E63B3"/>
    <w:rsid w:val="003E6B88"/>
  </w:style>
  <w:style w:type="paragraph" w:customStyle="1" w:styleId="E7BD55BFD3F84C3D8B7A5C6FEE90A8B7">
    <w:name w:val="E7BD55BFD3F84C3D8B7A5C6FEE90A8B7"/>
    <w:rsid w:val="003E6B88"/>
  </w:style>
  <w:style w:type="paragraph" w:customStyle="1" w:styleId="49C60890EF6C44738ED2B6C5BB9A8616">
    <w:name w:val="49C60890EF6C44738ED2B6C5BB9A8616"/>
    <w:rsid w:val="003E6B88"/>
  </w:style>
  <w:style w:type="paragraph" w:customStyle="1" w:styleId="249CA9377A124C0797A8D9D9406C3345">
    <w:name w:val="249CA9377A124C0797A8D9D9406C3345"/>
    <w:rsid w:val="003E6B88"/>
  </w:style>
  <w:style w:type="paragraph" w:customStyle="1" w:styleId="95E8457DC4DA49318BBC7E1F1FFE61A6">
    <w:name w:val="95E8457DC4DA49318BBC7E1F1FFE61A6"/>
    <w:rsid w:val="003E6B88"/>
  </w:style>
  <w:style w:type="paragraph" w:customStyle="1" w:styleId="2DC71F3AEB724C1AA30DDA961823A85D">
    <w:name w:val="2DC71F3AEB724C1AA30DDA961823A85D"/>
    <w:rsid w:val="003E6B88"/>
  </w:style>
  <w:style w:type="paragraph" w:customStyle="1" w:styleId="C80AE1D6E9BE4A5585FD11F0CD654963">
    <w:name w:val="C80AE1D6E9BE4A5585FD11F0CD654963"/>
    <w:rsid w:val="003E6B88"/>
  </w:style>
  <w:style w:type="paragraph" w:customStyle="1" w:styleId="E0725A858ABD4AA8A5C6161ADF0A7AE3">
    <w:name w:val="E0725A858ABD4AA8A5C6161ADF0A7AE3"/>
    <w:rsid w:val="003E6B88"/>
  </w:style>
  <w:style w:type="paragraph" w:customStyle="1" w:styleId="64E324402E06473996AAE3A9EB027E90">
    <w:name w:val="64E324402E06473996AAE3A9EB027E90"/>
    <w:rsid w:val="003E6B88"/>
  </w:style>
  <w:style w:type="paragraph" w:customStyle="1" w:styleId="AB2CA2DF9A0B49218348C784CC726747">
    <w:name w:val="AB2CA2DF9A0B49218348C784CC726747"/>
    <w:rsid w:val="003E6B88"/>
  </w:style>
  <w:style w:type="paragraph" w:customStyle="1" w:styleId="D72548DCCA8645018791C8457400AD6F">
    <w:name w:val="D72548DCCA8645018791C8457400AD6F"/>
    <w:rsid w:val="003E6B88"/>
  </w:style>
  <w:style w:type="paragraph" w:customStyle="1" w:styleId="617D0826F53D4257BE1E02373ABC579F">
    <w:name w:val="617D0826F53D4257BE1E02373ABC579F"/>
    <w:rsid w:val="003E6B88"/>
  </w:style>
  <w:style w:type="paragraph" w:customStyle="1" w:styleId="F78F476B07C4452A877996E390948CEA">
    <w:name w:val="F78F476B07C4452A877996E390948CEA"/>
    <w:rsid w:val="003E6B88"/>
  </w:style>
  <w:style w:type="paragraph" w:customStyle="1" w:styleId="E19E5DF260904D869B334BA8177CF6F1">
    <w:name w:val="E19E5DF260904D869B334BA8177CF6F1"/>
    <w:rsid w:val="003E6B88"/>
  </w:style>
  <w:style w:type="paragraph" w:customStyle="1" w:styleId="D0AFEA134D99400181A00103F9B5BC6B">
    <w:name w:val="D0AFEA134D99400181A00103F9B5BC6B"/>
    <w:rsid w:val="003E6B88"/>
  </w:style>
  <w:style w:type="paragraph" w:customStyle="1" w:styleId="8489E965A1C84BE58C951E83969436311">
    <w:name w:val="8489E965A1C84BE58C951E83969436311"/>
    <w:rsid w:val="001028D5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A23F65-B252-4EB7-B462-9652D84E8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11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2019-05-09T11:26:00Z</dcterms:created>
  <dcterms:modified xsi:type="dcterms:W3CDTF">2019-05-09T11:26:00Z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